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33" w:rsidRDefault="00637386" w:rsidP="00B8060B">
      <w:pPr>
        <w:pStyle w:val="Heading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3.85pt;margin-top:26.35pt;width:366.5pt;height:77.55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U3sgIAALk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" filled="f" stroked="f">
            <v:textbox style="mso-fit-shape-to-text:t">
              <w:txbxContent>
                <w:p w:rsidR="00B8060B" w:rsidRPr="00A26AD2" w:rsidRDefault="00231F7B" w:rsidP="00B8060B">
                  <w:pPr>
                    <w:jc w:val="center"/>
                    <w:rPr>
                      <w:rFonts w:ascii="Copperplate Gothic Light" w:hAnsi="Copperplate Gothic Light"/>
                      <w:b/>
                      <w:sz w:val="64"/>
                      <w:szCs w:val="64"/>
                    </w:rPr>
                  </w:pPr>
                  <w:r>
                    <w:rPr>
                      <w:rFonts w:ascii="Copperplate Gothic Light" w:hAnsi="Copperplate Gothic Light"/>
                      <w:b/>
                      <w:sz w:val="64"/>
                      <w:szCs w:val="64"/>
                    </w:rPr>
                    <w:t>Southwestern province</w:t>
                  </w:r>
                </w:p>
              </w:txbxContent>
            </v:textbox>
          </v:shape>
        </w:pict>
      </w:r>
      <w:r w:rsidR="00A26AD2" w:rsidRPr="009827F8">
        <w:rPr>
          <w:rFonts w:ascii="Copperplate Gothic Light" w:hAnsi="Copperplate Gothic Light"/>
        </w:rPr>
        <w:t xml:space="preserve">    </w:t>
      </w:r>
      <w:r w:rsidR="00563790">
        <w:rPr>
          <w:rFonts w:ascii="Copperplate Gothic Light" w:hAnsi="Copperplate Gothic Light"/>
        </w:rPr>
        <w:t xml:space="preserve">      </w:t>
      </w:r>
      <w:r w:rsidR="00A46585" w:rsidRPr="00563790">
        <w:rPr>
          <w:rFonts w:ascii="Copperplate Gothic Light" w:hAnsi="Copperplate Gothic Light"/>
          <w:sz w:val="24"/>
          <w:szCs w:val="24"/>
        </w:rPr>
        <w:t>Guide Right Director of the Year</w:t>
      </w:r>
      <w:r w:rsidR="00563790">
        <w:rPr>
          <w:rFonts w:ascii="Copperplate Gothic Light" w:hAnsi="Copperplate Gothic Light"/>
          <w:noProof/>
          <w:sz w:val="24"/>
          <w:szCs w:val="24"/>
        </w:rPr>
        <w:t xml:space="preserve"> (Alumni)</w:t>
      </w:r>
      <w:r w:rsidR="00B8060B" w:rsidRPr="00563790">
        <w:rPr>
          <w:rFonts w:ascii="Copperplate Gothic Light" w:hAnsi="Copperplate Gothic Light"/>
          <w:noProof/>
          <w:sz w:val="24"/>
          <w:szCs w:val="24"/>
        </w:rPr>
        <w:t xml:space="preserve">    </w:t>
      </w:r>
      <w:r w:rsidR="00563790">
        <w:rPr>
          <w:noProof/>
        </w:rPr>
        <w:t xml:space="preserve">     </w:t>
      </w:r>
      <w:r w:rsidR="00B8060B" w:rsidRPr="00563790">
        <w:rPr>
          <w:noProof/>
        </w:rPr>
        <w:t xml:space="preserve">   </w:t>
      </w:r>
      <w:r w:rsidR="006502A4">
        <w:rPr>
          <w:noProof/>
        </w:rPr>
        <w:drawing>
          <wp:inline distT="0" distB="0" distL="0" distR="0">
            <wp:extent cx="1228725" cy="1238250"/>
            <wp:effectExtent l="0" t="0" r="0" b="0"/>
            <wp:docPr id="20" name="Picture 20" descr="C:\Users\LODGE\Desktop\C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LODGE\Desktop\CO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</wp:inline>
        </w:drawing>
      </w:r>
    </w:p>
    <w:p w:rsidR="00197FE3" w:rsidRDefault="0052256E" w:rsidP="00EE35A0">
      <w:pPr>
        <w:pStyle w:val="BodyText"/>
        <w:jc w:val="left"/>
        <w:rPr>
          <w:rFonts w:ascii="Century Schoolbook" w:hAnsi="Century Schoolbook"/>
          <w:b w:val="0"/>
        </w:rPr>
      </w:pPr>
      <w:r w:rsidRPr="00DE4F46">
        <w:rPr>
          <w:rFonts w:ascii="Century Schoolbook" w:hAnsi="Century Schoolbook"/>
          <w:bCs w:val="0"/>
          <w:i/>
          <w:u w:val="single"/>
        </w:rPr>
        <w:t xml:space="preserve">THE </w:t>
      </w:r>
      <w:proofErr w:type="gramStart"/>
      <w:r w:rsidR="001741B9">
        <w:rPr>
          <w:rFonts w:ascii="Century Schoolbook" w:hAnsi="Century Schoolbook"/>
          <w:bCs w:val="0"/>
          <w:i/>
          <w:u w:val="single"/>
        </w:rPr>
        <w:t>2015</w:t>
      </w:r>
      <w:r w:rsidR="00231F7B">
        <w:rPr>
          <w:rFonts w:ascii="Century Schoolbook" w:hAnsi="Century Schoolbook"/>
          <w:bCs w:val="0"/>
          <w:i/>
          <w:u w:val="single"/>
        </w:rPr>
        <w:t xml:space="preserve">  Southwestern</w:t>
      </w:r>
      <w:proofErr w:type="gramEnd"/>
      <w:r w:rsidR="00231F7B">
        <w:rPr>
          <w:rFonts w:ascii="Century Schoolbook" w:hAnsi="Century Schoolbook"/>
          <w:bCs w:val="0"/>
          <w:i/>
          <w:u w:val="single"/>
        </w:rPr>
        <w:t xml:space="preserve"> Province Alumni Guide Right Director of the Year</w:t>
      </w:r>
      <w:r w:rsidRPr="00DE4F46">
        <w:rPr>
          <w:rFonts w:ascii="Century Schoolbook" w:hAnsi="Century Schoolbook"/>
          <w:bCs w:val="0"/>
          <w:i/>
          <w:u w:val="single"/>
        </w:rPr>
        <w:t xml:space="preserve"> AWARD</w:t>
      </w:r>
      <w:r w:rsidRPr="00DE4F46">
        <w:rPr>
          <w:rFonts w:ascii="Century Schoolbook" w:hAnsi="Century Schoolbook"/>
          <w:b w:val="0"/>
        </w:rPr>
        <w:t xml:space="preserve"> – an award to be presented</w:t>
      </w:r>
      <w:r w:rsidRPr="00DE4F46">
        <w:rPr>
          <w:rFonts w:ascii="Century Schoolbook" w:hAnsi="Century Schoolbook"/>
          <w:b w:val="0"/>
          <w:color w:val="FF0000"/>
        </w:rPr>
        <w:t xml:space="preserve"> </w:t>
      </w:r>
      <w:r w:rsidR="00A72D57">
        <w:rPr>
          <w:rFonts w:ascii="Century Schoolbook" w:hAnsi="Century Schoolbook"/>
          <w:color w:val="FF0000"/>
        </w:rPr>
        <w:t xml:space="preserve"> </w:t>
      </w:r>
      <w:r w:rsidRPr="00DE4F46">
        <w:rPr>
          <w:rFonts w:ascii="Century Schoolbook" w:hAnsi="Century Schoolbook"/>
          <w:b w:val="0"/>
        </w:rPr>
        <w:t xml:space="preserve">to the most outstanding Alumni Guide Right </w:t>
      </w:r>
      <w:r w:rsidR="00231F7B">
        <w:rPr>
          <w:rFonts w:ascii="Century Schoolbook" w:hAnsi="Century Schoolbook"/>
          <w:b w:val="0"/>
        </w:rPr>
        <w:t>Advisor or Director, in the small, medium and large chapter categories.</w:t>
      </w:r>
    </w:p>
    <w:p w:rsidR="00DE4F46" w:rsidRPr="00DE4F46" w:rsidRDefault="00DE4F46" w:rsidP="00EE35A0">
      <w:pPr>
        <w:pStyle w:val="BodyText"/>
        <w:jc w:val="left"/>
        <w:rPr>
          <w:rFonts w:ascii="Century Schoolbook" w:hAnsi="Century Schoolbook"/>
        </w:rPr>
      </w:pPr>
    </w:p>
    <w:tbl>
      <w:tblPr>
        <w:tblW w:w="936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3690"/>
        <w:gridCol w:w="5670"/>
      </w:tblGrid>
      <w:tr w:rsidR="008D0133" w:rsidRPr="00450EF6" w:rsidTr="009827F8">
        <w:trPr>
          <w:jc w:val="center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8D0133" w:rsidRPr="00450EF6" w:rsidRDefault="009827F8">
            <w:pPr>
              <w:pStyle w:val="Heading2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>PERSONAL INFORMATION</w:t>
            </w: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A26AD2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Full Name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A26AD2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 xml:space="preserve">Mailing </w:t>
            </w:r>
            <w:r w:rsidR="008D0133" w:rsidRPr="00450EF6">
              <w:rPr>
                <w:rFonts w:ascii="Century Schoolbook" w:hAnsi="Century Schoolbook"/>
              </w:rPr>
              <w:t>Address</w:t>
            </w:r>
            <w:r w:rsidRPr="00450EF6">
              <w:rPr>
                <w:rFonts w:ascii="Century Schoolbook" w:hAnsi="Century Schoolbook"/>
              </w:rPr>
              <w:t xml:space="preserve"> (Street)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rPr>
                <w:rFonts w:ascii="Century Schoolbook" w:hAnsi="Century Schoolbook"/>
              </w:rPr>
            </w:pP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City</w:t>
            </w:r>
            <w:r w:rsidR="00A26AD2" w:rsidRPr="00450EF6">
              <w:rPr>
                <w:rFonts w:ascii="Century Schoolbook" w:hAnsi="Century Schoolbook"/>
              </w:rPr>
              <w:t>, State, Zip</w:t>
            </w:r>
            <w:r w:rsidRPr="00450EF6">
              <w:rPr>
                <w:rFonts w:ascii="Century Schoolbook" w:hAnsi="Century Schoolbook"/>
              </w:rPr>
              <w:t xml:space="preserve"> Code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rPr>
                <w:rFonts w:ascii="Century Schoolbook" w:hAnsi="Century Schoolbook"/>
              </w:rPr>
            </w:pP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197FE3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Phone Number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rPr>
                <w:rFonts w:ascii="Century Schoolbook" w:hAnsi="Century Schoolbook"/>
              </w:rPr>
            </w:pP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A26AD2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Alternate Phone</w:t>
            </w:r>
            <w:r w:rsidR="00197FE3" w:rsidRPr="00450EF6">
              <w:rPr>
                <w:rFonts w:ascii="Century Schoolbook" w:hAnsi="Century Schoolbook"/>
              </w:rPr>
              <w:t xml:space="preserve"> Number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rPr>
                <w:rFonts w:ascii="Century Schoolbook" w:hAnsi="Century Schoolbook"/>
              </w:rPr>
            </w:pPr>
          </w:p>
        </w:tc>
      </w:tr>
      <w:tr w:rsidR="008D0133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E-</w:t>
            </w:r>
            <w:r w:rsidR="00A26AD2" w:rsidRPr="00450EF6">
              <w:rPr>
                <w:rFonts w:ascii="Century Schoolbook" w:hAnsi="Century Schoolbook"/>
              </w:rPr>
              <w:t xml:space="preserve">mail </w:t>
            </w:r>
            <w:r w:rsidRPr="00450EF6">
              <w:rPr>
                <w:rFonts w:ascii="Century Schoolbook" w:hAnsi="Century Schoolbook"/>
              </w:rPr>
              <w:t>Address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8D0133" w:rsidRPr="00450EF6" w:rsidRDefault="008D0133">
            <w:pPr>
              <w:rPr>
                <w:rFonts w:ascii="Century Schoolbook" w:hAnsi="Century Schoolbook"/>
              </w:rPr>
            </w:pPr>
          </w:p>
        </w:tc>
      </w:tr>
      <w:tr w:rsidR="00395E61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395E61" w:rsidRPr="00450EF6" w:rsidRDefault="00395E61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Membership Number: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395E61" w:rsidRPr="00450EF6" w:rsidRDefault="00395E61">
            <w:pPr>
              <w:rPr>
                <w:rFonts w:ascii="Century Schoolbook" w:hAnsi="Century Schoolbook"/>
              </w:rPr>
            </w:pPr>
          </w:p>
        </w:tc>
      </w:tr>
      <w:tr w:rsidR="00670BC1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A26AD2" w:rsidRPr="00450EF6" w:rsidRDefault="00FD3C35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Current Chapter Affiliation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670BC1" w:rsidRPr="00450EF6" w:rsidRDefault="00670BC1">
            <w:pPr>
              <w:rPr>
                <w:rFonts w:ascii="Century Schoolbook" w:hAnsi="Century Schoolbook"/>
              </w:rPr>
            </w:pPr>
          </w:p>
        </w:tc>
      </w:tr>
      <w:tr w:rsidR="00A26AD2" w:rsidRPr="00450EF6" w:rsidTr="00FD3C35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A26AD2" w:rsidRPr="00450EF6" w:rsidRDefault="00450EF6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Chapter/Year of Initiation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A26AD2" w:rsidRPr="00450EF6" w:rsidRDefault="00A26AD2">
            <w:pPr>
              <w:rPr>
                <w:rFonts w:ascii="Century Schoolbook" w:hAnsi="Century Schoolbook"/>
              </w:rPr>
            </w:pPr>
          </w:p>
        </w:tc>
      </w:tr>
      <w:tr w:rsidR="009827F8" w:rsidRPr="00450EF6" w:rsidTr="009827F8">
        <w:trPr>
          <w:jc w:val="center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670BC1" w:rsidRPr="00450EF6" w:rsidRDefault="009827F8" w:rsidP="00900955">
            <w:pPr>
              <w:pStyle w:val="Heading2"/>
              <w:rPr>
                <w:rFonts w:ascii="Century Schoolbook" w:hAnsi="Century Schoolbook"/>
                <w:color w:val="632423" w:themeColor="accent2" w:themeShade="80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>GUIDE RIGHT PROGRAM INFORMATION</w:t>
            </w:r>
            <w:r w:rsidR="00124099">
              <w:rPr>
                <w:rFonts w:ascii="Century Schoolbook" w:hAnsi="Century Schoolbook"/>
                <w:color w:val="632423" w:themeColor="accent2" w:themeShade="80"/>
              </w:rPr>
              <w:t xml:space="preserve"> (section 6)</w:t>
            </w:r>
          </w:p>
        </w:tc>
      </w:tr>
      <w:tr w:rsidR="00670BC1" w:rsidRPr="00450EF6" w:rsidTr="00EE35A0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670BC1" w:rsidRPr="00450EF6" w:rsidRDefault="002B1523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Name of Guide Right Program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670BC1" w:rsidRPr="00450EF6" w:rsidRDefault="00670BC1" w:rsidP="00900955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670BC1" w:rsidRPr="00450EF6" w:rsidTr="00EE35A0">
        <w:trPr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670BC1" w:rsidRPr="00450EF6" w:rsidRDefault="00450EF6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Total number of students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670BC1" w:rsidRPr="00450EF6" w:rsidRDefault="00670BC1" w:rsidP="00900955">
            <w:pPr>
              <w:rPr>
                <w:rFonts w:ascii="Century Schoolbook" w:hAnsi="Century Schoolbook"/>
              </w:rPr>
            </w:pPr>
          </w:p>
        </w:tc>
      </w:tr>
      <w:tr w:rsidR="00EE35A0" w:rsidRPr="00450EF6" w:rsidTr="00EE35A0">
        <w:trPr>
          <w:trHeight w:val="386"/>
          <w:jc w:val="center"/>
        </w:trPr>
        <w:tc>
          <w:tcPr>
            <w:tcW w:w="369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EE35A0" w:rsidRDefault="00EE35A0" w:rsidP="00EE35A0">
            <w:pPr>
              <w:pStyle w:val="Body"/>
              <w:jc w:val="righ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List any local Guide Right Programs</w:t>
            </w:r>
            <w:r w:rsidR="00C606AD">
              <w:rPr>
                <w:rFonts w:ascii="Century Schoolbook" w:hAnsi="Century Schoolbook"/>
              </w:rPr>
              <w:t>/Events</w:t>
            </w:r>
            <w:r>
              <w:rPr>
                <w:rFonts w:ascii="Century Schoolbook" w:hAnsi="Century Schoolbook"/>
              </w:rPr>
              <w:t xml:space="preserve"> </w:t>
            </w:r>
            <w:r w:rsidRPr="00EE35A0">
              <w:rPr>
                <w:rFonts w:ascii="Century Schoolbook" w:hAnsi="Century Schoolbook"/>
                <w:i/>
                <w:sz w:val="16"/>
                <w:szCs w:val="16"/>
              </w:rPr>
              <w:t>([#] of students; [#] frequency/year)</w:t>
            </w:r>
          </w:p>
          <w:p w:rsidR="00EE35A0" w:rsidRPr="00DE4F46" w:rsidRDefault="00EE35A0" w:rsidP="00EE35A0">
            <w:pPr>
              <w:pStyle w:val="Body"/>
              <w:jc w:val="right"/>
              <w:rPr>
                <w:rFonts w:ascii="Century Schoolbook" w:hAnsi="Century Schoolbook"/>
                <w:b/>
                <w:i/>
                <w:sz w:val="16"/>
                <w:szCs w:val="16"/>
              </w:rPr>
            </w:pPr>
            <w:r w:rsidRPr="00DE4F46">
              <w:rPr>
                <w:rFonts w:ascii="Century Schoolbook" w:hAnsi="Century Schoolbook"/>
                <w:b/>
                <w:i/>
                <w:sz w:val="16"/>
                <w:szCs w:val="16"/>
              </w:rPr>
              <w:t xml:space="preserve">Attach </w:t>
            </w:r>
            <w:r w:rsidR="00DE4F46" w:rsidRPr="00DE4F46">
              <w:rPr>
                <w:rFonts w:ascii="Century Schoolbook" w:hAnsi="Century Schoolbook"/>
                <w:b/>
                <w:i/>
                <w:sz w:val="16"/>
                <w:szCs w:val="16"/>
              </w:rPr>
              <w:t xml:space="preserve">as </w:t>
            </w:r>
            <w:r w:rsidRPr="00DE4F46">
              <w:rPr>
                <w:rFonts w:ascii="Century Schoolbook" w:hAnsi="Century Schoolbook"/>
                <w:b/>
                <w:i/>
                <w:sz w:val="16"/>
                <w:szCs w:val="16"/>
              </w:rPr>
              <w:t>separate list if necessary</w:t>
            </w:r>
          </w:p>
        </w:tc>
        <w:tc>
          <w:tcPr>
            <w:tcW w:w="56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EE35A0" w:rsidRPr="00450EF6" w:rsidRDefault="00EE35A0" w:rsidP="00900955">
            <w:pPr>
              <w:rPr>
                <w:rFonts w:ascii="Century Schoolbook" w:hAnsi="Century Schoolbook"/>
              </w:rPr>
            </w:pPr>
          </w:p>
        </w:tc>
      </w:tr>
    </w:tbl>
    <w:p w:rsidR="00670BC1" w:rsidRPr="00450EF6" w:rsidRDefault="00670BC1" w:rsidP="00670BC1">
      <w:pPr>
        <w:rPr>
          <w:rFonts w:ascii="Century Schoolbook" w:hAnsi="Century Schoolbook"/>
        </w:rPr>
      </w:pPr>
    </w:p>
    <w:tbl>
      <w:tblPr>
        <w:tblStyle w:val="TableGrid"/>
        <w:tblW w:w="938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4514"/>
        <w:gridCol w:w="4865"/>
        <w:gridCol w:w="9"/>
      </w:tblGrid>
      <w:tr w:rsidR="002B1523" w:rsidRPr="00450EF6" w:rsidTr="00450EF6">
        <w:trPr>
          <w:gridAfter w:val="1"/>
          <w:wAfter w:w="9" w:type="dxa"/>
          <w:trHeight w:val="410"/>
          <w:jc w:val="center"/>
        </w:trPr>
        <w:tc>
          <w:tcPr>
            <w:tcW w:w="9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2B1523" w:rsidRPr="00450EF6" w:rsidRDefault="00450EF6" w:rsidP="00900955">
            <w:pPr>
              <w:pStyle w:val="Heading2"/>
              <w:outlineLvl w:val="1"/>
              <w:rPr>
                <w:rFonts w:ascii="Century Schoolbook" w:hAnsi="Century Schoolbook"/>
                <w:color w:val="632423" w:themeColor="accent2" w:themeShade="80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>NATIONAL GUIDE RIGHT PROGRAM(S)</w:t>
            </w:r>
            <w:r w:rsidR="00E9669D">
              <w:rPr>
                <w:rFonts w:ascii="Century Schoolbook" w:hAnsi="Century Schoolbook"/>
                <w:color w:val="632423" w:themeColor="accent2" w:themeShade="80"/>
              </w:rPr>
              <w:t xml:space="preserve"> section 1</w:t>
            </w:r>
          </w:p>
        </w:tc>
      </w:tr>
      <w:tr w:rsidR="002B1523" w:rsidRPr="00450EF6" w:rsidTr="00450EF6">
        <w:trPr>
          <w:gridAfter w:val="1"/>
          <w:wAfter w:w="9" w:type="dxa"/>
          <w:trHeight w:val="308"/>
          <w:jc w:val="center"/>
        </w:trPr>
        <w:tc>
          <w:tcPr>
            <w:tcW w:w="9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Pr="00450EF6" w:rsidRDefault="002B1523" w:rsidP="001621A9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Check all National Guide Right Programs </w:t>
            </w:r>
            <w:r w:rsidR="007F3A04">
              <w:rPr>
                <w:rFonts w:ascii="Century Schoolbook" w:hAnsi="Century Schoolbook"/>
                <w:sz w:val="16"/>
                <w:szCs w:val="16"/>
              </w:rPr>
              <w:t>that you have led or co-led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  (</w:t>
            </w:r>
            <w:r w:rsidR="001621A9" w:rsidRPr="00450EF6">
              <w:rPr>
                <w:rFonts w:ascii="Century Schoolbook" w:hAnsi="Century Schoolbook"/>
                <w:sz w:val="16"/>
                <w:szCs w:val="16"/>
              </w:rPr>
              <w:t>[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>#</w:t>
            </w:r>
            <w:r w:rsidR="001621A9" w:rsidRPr="00450EF6">
              <w:rPr>
                <w:rFonts w:ascii="Century Schoolbook" w:hAnsi="Century Schoolbook"/>
                <w:sz w:val="16"/>
                <w:szCs w:val="16"/>
              </w:rPr>
              <w:t>]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 of students; </w:t>
            </w:r>
            <w:r w:rsidR="001621A9" w:rsidRPr="00450EF6">
              <w:rPr>
                <w:rFonts w:ascii="Century Schoolbook" w:hAnsi="Century Schoolbook"/>
                <w:sz w:val="16"/>
                <w:szCs w:val="16"/>
              </w:rPr>
              <w:t>[#]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 frequency/year)</w:t>
            </w:r>
            <w:r w:rsidR="00450EF6">
              <w:rPr>
                <w:rFonts w:ascii="Century Schoolbook" w:hAnsi="Century Schoolbook"/>
                <w:sz w:val="16"/>
                <w:szCs w:val="16"/>
              </w:rPr>
              <w:t xml:space="preserve"> </w:t>
            </w:r>
          </w:p>
        </w:tc>
      </w:tr>
      <w:tr w:rsidR="002B1523" w:rsidRPr="00450EF6" w:rsidTr="00450EF6">
        <w:trPr>
          <w:trHeight w:hRule="exact" w:val="74"/>
          <w:jc w:val="center"/>
        </w:trPr>
        <w:tc>
          <w:tcPr>
            <w:tcW w:w="93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1523" w:rsidRPr="00450EF6" w:rsidRDefault="002B1523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</w:p>
        </w:tc>
      </w:tr>
      <w:tr w:rsidR="002B1523" w:rsidRPr="00450EF6" w:rsidTr="00450EF6">
        <w:trPr>
          <w:gridAfter w:val="1"/>
          <w:wAfter w:w="9" w:type="dxa"/>
          <w:trHeight w:val="308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Pr="00450EF6" w:rsidRDefault="00637386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t>Kappa League(____students; _____frequency/year)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Pr="00450EF6" w:rsidRDefault="00637386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t>A-MAN (____students; _____frequency/year)</w:t>
            </w:r>
          </w:p>
        </w:tc>
      </w:tr>
      <w:tr w:rsidR="002B1523" w:rsidRPr="00450EF6" w:rsidTr="00450EF6">
        <w:trPr>
          <w:gridAfter w:val="1"/>
          <w:wAfter w:w="9" w:type="dxa"/>
          <w:trHeight w:val="294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Pr="00450EF6" w:rsidRDefault="00637386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t>Kappa Kamp (____students)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Pr="00450EF6" w:rsidRDefault="00637386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t>Mentoring Diamonds (____students; _____frequency/year)</w:t>
            </w:r>
          </w:p>
        </w:tc>
      </w:tr>
      <w:tr w:rsidR="002B1523" w:rsidRPr="00450EF6" w:rsidTr="00450EF6">
        <w:trPr>
          <w:gridAfter w:val="1"/>
          <w:wAfter w:w="9" w:type="dxa"/>
          <w:trHeight w:val="294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1523" w:rsidRDefault="00637386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proofErr w:type="spellStart"/>
            <w:r w:rsidR="00A3671C">
              <w:rPr>
                <w:rFonts w:ascii="Century Schoolbook" w:hAnsi="Century Schoolbook"/>
                <w:sz w:val="16"/>
                <w:szCs w:val="16"/>
              </w:rPr>
              <w:t>Naviance</w:t>
            </w:r>
            <w:proofErr w:type="spellEnd"/>
            <w:r w:rsidR="002B1523" w:rsidRPr="00450EF6">
              <w:rPr>
                <w:rFonts w:ascii="Century Schoolbook" w:hAnsi="Century Schoolbook"/>
                <w:sz w:val="16"/>
                <w:szCs w:val="16"/>
              </w:rPr>
              <w:t>. (____students)</w:t>
            </w:r>
          </w:p>
          <w:p w:rsidR="00231F7B" w:rsidRDefault="00231F7B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___Financial Aid Workshop(____students)</w:t>
            </w:r>
          </w:p>
          <w:p w:rsidR="00E767B7" w:rsidRPr="00450EF6" w:rsidRDefault="00C606AD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___College Signing Day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F7B" w:rsidRDefault="00EF6951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___Child Safety Training</w:t>
            </w:r>
          </w:p>
          <w:p w:rsidR="00C606AD" w:rsidRDefault="00C606AD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___High School Student of the Year Candidate at Province</w:t>
            </w:r>
          </w:p>
          <w:p w:rsidR="008F0402" w:rsidRPr="00450EF6" w:rsidRDefault="008F0402" w:rsidP="00900955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____Other (______________)</w:t>
            </w:r>
          </w:p>
        </w:tc>
      </w:tr>
    </w:tbl>
    <w:p w:rsidR="00245AE0" w:rsidRPr="00450EF6" w:rsidRDefault="00245AE0" w:rsidP="00670BC1">
      <w:pPr>
        <w:rPr>
          <w:rFonts w:ascii="Century Schoolbook" w:hAnsi="Century Schoolbook"/>
        </w:rPr>
      </w:pPr>
    </w:p>
    <w:tbl>
      <w:tblPr>
        <w:tblStyle w:val="TableGrid"/>
        <w:tblW w:w="938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4514"/>
        <w:gridCol w:w="4865"/>
        <w:gridCol w:w="9"/>
      </w:tblGrid>
      <w:tr w:rsidR="00E767B7" w:rsidRPr="00450EF6" w:rsidTr="00392673">
        <w:trPr>
          <w:gridAfter w:val="1"/>
          <w:wAfter w:w="9" w:type="dxa"/>
          <w:trHeight w:val="410"/>
          <w:jc w:val="center"/>
        </w:trPr>
        <w:tc>
          <w:tcPr>
            <w:tcW w:w="9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E767B7" w:rsidRPr="00450EF6" w:rsidRDefault="00E767B7" w:rsidP="00392673">
            <w:pPr>
              <w:pStyle w:val="Heading2"/>
              <w:outlineLvl w:val="1"/>
              <w:rPr>
                <w:rFonts w:ascii="Century Schoolbook" w:hAnsi="Century Schoolbook"/>
                <w:color w:val="632423" w:themeColor="accent2" w:themeShade="80"/>
              </w:rPr>
            </w:pPr>
            <w:r>
              <w:rPr>
                <w:rFonts w:ascii="Century Schoolbook" w:hAnsi="Century Schoolbook"/>
                <w:color w:val="632423" w:themeColor="accent2" w:themeShade="80"/>
              </w:rPr>
              <w:t>PROVINCE</w:t>
            </w:r>
            <w:r w:rsidRPr="00450EF6">
              <w:rPr>
                <w:rFonts w:ascii="Century Schoolbook" w:hAnsi="Century Schoolbook"/>
                <w:color w:val="632423" w:themeColor="accent2" w:themeShade="80"/>
              </w:rPr>
              <w:t xml:space="preserve"> GUIDE RIGHT PROGRAM(S)</w:t>
            </w:r>
            <w:r>
              <w:rPr>
                <w:rFonts w:ascii="Century Schoolbook" w:hAnsi="Century Schoolbook"/>
                <w:color w:val="632423" w:themeColor="accent2" w:themeShade="80"/>
              </w:rPr>
              <w:t xml:space="preserve"> section 5</w:t>
            </w:r>
          </w:p>
        </w:tc>
      </w:tr>
      <w:tr w:rsidR="00E767B7" w:rsidRPr="00450EF6" w:rsidTr="00392673">
        <w:trPr>
          <w:gridAfter w:val="1"/>
          <w:wAfter w:w="9" w:type="dxa"/>
          <w:trHeight w:val="308"/>
          <w:jc w:val="center"/>
        </w:trPr>
        <w:tc>
          <w:tcPr>
            <w:tcW w:w="9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Pr="00450EF6" w:rsidRDefault="00E767B7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Check all SWP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 Guide Right Programs </w:t>
            </w:r>
            <w:r>
              <w:rPr>
                <w:rFonts w:ascii="Century Schoolbook" w:hAnsi="Century Schoolbook"/>
                <w:sz w:val="16"/>
                <w:szCs w:val="16"/>
              </w:rPr>
              <w:t>that you have led or co-led</w: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t xml:space="preserve">  ([#] of students; [#] frequency/year)</w:t>
            </w:r>
            <w:r>
              <w:rPr>
                <w:rFonts w:ascii="Century Schoolbook" w:hAnsi="Century Schoolbook"/>
                <w:sz w:val="16"/>
                <w:szCs w:val="16"/>
              </w:rPr>
              <w:t xml:space="preserve"> </w:t>
            </w:r>
          </w:p>
        </w:tc>
      </w:tr>
      <w:tr w:rsidR="00E767B7" w:rsidRPr="00450EF6" w:rsidTr="00392673">
        <w:trPr>
          <w:trHeight w:hRule="exact" w:val="74"/>
          <w:jc w:val="center"/>
        </w:trPr>
        <w:tc>
          <w:tcPr>
            <w:tcW w:w="93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67B7" w:rsidRPr="00450EF6" w:rsidRDefault="00E767B7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</w:p>
        </w:tc>
      </w:tr>
      <w:tr w:rsidR="00E767B7" w:rsidRPr="00450EF6" w:rsidTr="00392673">
        <w:trPr>
          <w:gridAfter w:val="1"/>
          <w:wAfter w:w="9" w:type="dxa"/>
          <w:trHeight w:val="308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Pr="00450EF6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>9/10  Student of the Year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Pr="00450EF6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>Guide Right Continuity Program (____students)</w:t>
            </w:r>
          </w:p>
        </w:tc>
      </w:tr>
      <w:tr w:rsidR="00E767B7" w:rsidRPr="00450EF6" w:rsidTr="00392673">
        <w:trPr>
          <w:gridAfter w:val="1"/>
          <w:wAfter w:w="9" w:type="dxa"/>
          <w:trHeight w:val="294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Pr="00450EF6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>Guide Right Innovation Award Submission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Pr="00450EF6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>SWP Stock Market Challenge</w:t>
            </w:r>
          </w:p>
        </w:tc>
      </w:tr>
      <w:tr w:rsidR="00E767B7" w:rsidRPr="00450EF6" w:rsidTr="00392673">
        <w:trPr>
          <w:gridAfter w:val="1"/>
          <w:wAfter w:w="9" w:type="dxa"/>
          <w:trHeight w:val="294"/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 xml:space="preserve"> Guide Right Challenge Submission </w:t>
            </w:r>
          </w:p>
          <w:p w:rsidR="00E767B7" w:rsidRPr="00450EF6" w:rsidRDefault="00E767B7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67B7" w:rsidRDefault="00637386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begin"/>
            </w:r>
            <w:r w:rsidR="00E767B7" w:rsidRPr="00450EF6">
              <w:rPr>
                <w:rFonts w:ascii="Century Schoolbook" w:hAnsi="Century Schoolbook"/>
                <w:sz w:val="16"/>
                <w:szCs w:val="16"/>
              </w:rPr>
              <w:instrText xml:space="preserve"> MACROBUTTON  DoFieldClick ___ </w:instrText>
            </w:r>
            <w:r w:rsidRPr="00450EF6">
              <w:rPr>
                <w:rFonts w:ascii="Century Schoolbook" w:hAnsi="Century Schoolbook"/>
                <w:sz w:val="16"/>
                <w:szCs w:val="16"/>
              </w:rPr>
              <w:fldChar w:fldCharType="end"/>
            </w:r>
            <w:r w:rsidR="00E767B7">
              <w:rPr>
                <w:rFonts w:ascii="Century Schoolbook" w:hAnsi="Century Schoolbook"/>
                <w:sz w:val="16"/>
                <w:szCs w:val="16"/>
              </w:rPr>
              <w:t>Social Media submission</w:t>
            </w:r>
          </w:p>
          <w:p w:rsidR="00E767B7" w:rsidRPr="00450EF6" w:rsidRDefault="00E767B7" w:rsidP="00392673">
            <w:pPr>
              <w:pStyle w:val="Body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____Other (______________)</w:t>
            </w:r>
          </w:p>
        </w:tc>
      </w:tr>
    </w:tbl>
    <w:p w:rsidR="00311516" w:rsidRPr="00450EF6" w:rsidRDefault="00311516" w:rsidP="00670BC1">
      <w:pPr>
        <w:rPr>
          <w:rFonts w:ascii="Century Schoolbook" w:hAnsi="Century Schoolbook"/>
        </w:rPr>
      </w:pPr>
    </w:p>
    <w:tbl>
      <w:tblPr>
        <w:tblW w:w="9576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2898"/>
        <w:gridCol w:w="3870"/>
        <w:gridCol w:w="990"/>
        <w:gridCol w:w="1818"/>
      </w:tblGrid>
      <w:tr w:rsidR="001621A9" w:rsidRPr="00450EF6" w:rsidTr="00900955">
        <w:trPr>
          <w:jc w:val="center"/>
        </w:trPr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1621A9" w:rsidRPr="00450EF6" w:rsidRDefault="001621A9" w:rsidP="00900955">
            <w:pPr>
              <w:pStyle w:val="Heading2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lastRenderedPageBreak/>
              <w:t xml:space="preserve">GUIDE RIGHT </w:t>
            </w:r>
            <w:proofErr w:type="gramStart"/>
            <w:r w:rsidRPr="00450EF6">
              <w:rPr>
                <w:rFonts w:ascii="Century Schoolbook" w:hAnsi="Century Schoolbook"/>
                <w:color w:val="632423" w:themeColor="accent2" w:themeShade="80"/>
              </w:rPr>
              <w:t>INVOLVEMENT</w:t>
            </w:r>
            <w:r w:rsidR="00E9669D">
              <w:rPr>
                <w:rFonts w:ascii="Century Schoolbook" w:hAnsi="Century Schoolbook"/>
                <w:color w:val="632423" w:themeColor="accent2" w:themeShade="80"/>
              </w:rPr>
              <w:t xml:space="preserve">  section</w:t>
            </w:r>
            <w:proofErr w:type="gramEnd"/>
            <w:r w:rsidR="00E9669D">
              <w:rPr>
                <w:rFonts w:ascii="Century Schoolbook" w:hAnsi="Century Schoolbook"/>
                <w:color w:val="632423" w:themeColor="accent2" w:themeShade="80"/>
              </w:rPr>
              <w:t xml:space="preserve"> 2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:rsidR="001621A9" w:rsidRPr="00450EF6" w:rsidRDefault="001621A9" w:rsidP="00900955">
            <w:pPr>
              <w:pStyle w:val="Heading2"/>
              <w:rPr>
                <w:rFonts w:ascii="Century Schoolbook" w:hAnsi="Century Schoolbook"/>
              </w:rPr>
            </w:pPr>
          </w:p>
        </w:tc>
      </w:tr>
      <w:tr w:rsidR="001621A9" w:rsidRPr="00450EF6" w:rsidTr="001621A9">
        <w:trPr>
          <w:trHeight w:hRule="exact" w:val="810"/>
          <w:jc w:val="center"/>
        </w:trPr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B4C3AF"/>
              <w:right w:val="nil"/>
            </w:tcBorders>
            <w:shd w:val="clear" w:color="auto" w:fill="auto"/>
          </w:tcPr>
          <w:p w:rsidR="001621A9" w:rsidRPr="00450EF6" w:rsidRDefault="001621A9" w:rsidP="001621A9">
            <w:pPr>
              <w:pStyle w:val="Body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Please indicate your involvement in Guide Right throughout this fraternal year.  Include the name and description of your Guide Right activity or position.  All listed involvements must be</w:t>
            </w:r>
            <w:r w:rsidR="00B76F71">
              <w:rPr>
                <w:rFonts w:ascii="Century Schoolbook" w:hAnsi="Century Schoolbook"/>
              </w:rPr>
              <w:t xml:space="preserve"> </w:t>
            </w:r>
            <w:r w:rsidR="00B76F71">
              <w:rPr>
                <w:rFonts w:ascii="Century Schoolbook" w:hAnsi="Century Schoolbook"/>
                <w:b/>
              </w:rPr>
              <w:t xml:space="preserve">LED or Co-led </w:t>
            </w:r>
            <w:r w:rsidR="00B76F71">
              <w:rPr>
                <w:rFonts w:ascii="Century Schoolbook" w:hAnsi="Century Schoolbook"/>
              </w:rPr>
              <w:t>by applicant and properly</w:t>
            </w:r>
            <w:r w:rsidRPr="00450EF6">
              <w:rPr>
                <w:rFonts w:ascii="Century Schoolbook" w:hAnsi="Century Schoolbook"/>
              </w:rPr>
              <w:t xml:space="preserve"> documented.</w:t>
            </w:r>
          </w:p>
        </w:tc>
      </w:tr>
      <w:tr w:rsidR="001621A9" w:rsidRPr="00450EF6" w:rsidTr="00900955">
        <w:trPr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632423" w:themeFill="accent2" w:themeFillShade="80"/>
            <w:vAlign w:val="center"/>
          </w:tcPr>
          <w:p w:rsidR="001621A9" w:rsidRPr="00450EF6" w:rsidRDefault="001621A9" w:rsidP="00900955">
            <w:pPr>
              <w:pStyle w:val="Body"/>
              <w:jc w:val="center"/>
              <w:rPr>
                <w:rFonts w:ascii="Century Schoolbook" w:hAnsi="Century Schoolbook"/>
                <w:color w:val="F2F2F2" w:themeColor="background1" w:themeShade="F2"/>
                <w:u w:val="single"/>
              </w:rPr>
            </w:pPr>
            <w:r w:rsidRPr="00450EF6">
              <w:rPr>
                <w:rFonts w:ascii="Century Schoolbook" w:hAnsi="Century Schoolbook"/>
                <w:color w:val="F2F2F2" w:themeColor="background1" w:themeShade="F2"/>
                <w:u w:val="single"/>
              </w:rPr>
              <w:t>Description</w:t>
            </w: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632423" w:themeFill="accent2" w:themeFillShade="80"/>
            <w:vAlign w:val="center"/>
          </w:tcPr>
          <w:p w:rsidR="001621A9" w:rsidRPr="00450EF6" w:rsidRDefault="001621A9" w:rsidP="00900955">
            <w:pPr>
              <w:pStyle w:val="Body"/>
              <w:jc w:val="center"/>
              <w:rPr>
                <w:rFonts w:ascii="Century Schoolbook" w:hAnsi="Century Schoolbook"/>
                <w:color w:val="F2F2F2" w:themeColor="background1" w:themeShade="F2"/>
                <w:u w:val="single"/>
              </w:rPr>
            </w:pPr>
            <w:r w:rsidRPr="00450EF6">
              <w:rPr>
                <w:rFonts w:ascii="Century Schoolbook" w:hAnsi="Century Schoolbook"/>
                <w:color w:val="F2F2F2" w:themeColor="background1" w:themeShade="F2"/>
                <w:u w:val="single"/>
              </w:rPr>
              <w:t>Level of Activity (local, Province, Grand Chapter)</w:t>
            </w: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632423" w:themeFill="accent2" w:themeFillShade="80"/>
          </w:tcPr>
          <w:p w:rsidR="001621A9" w:rsidRPr="00450EF6" w:rsidRDefault="001621A9" w:rsidP="00900955">
            <w:pPr>
              <w:pStyle w:val="Body"/>
              <w:jc w:val="center"/>
              <w:rPr>
                <w:rFonts w:ascii="Century Schoolbook" w:hAnsi="Century Schoolbook"/>
                <w:color w:val="F2F2F2" w:themeColor="background1" w:themeShade="F2"/>
                <w:u w:val="single"/>
              </w:rPr>
            </w:pPr>
            <w:r w:rsidRPr="00450EF6">
              <w:rPr>
                <w:rFonts w:ascii="Century Schoolbook" w:hAnsi="Century Schoolbook"/>
                <w:color w:val="F2F2F2" w:themeColor="background1" w:themeShade="F2"/>
                <w:u w:val="single"/>
              </w:rPr>
              <w:t>Date</w:t>
            </w:r>
          </w:p>
        </w:tc>
      </w:tr>
      <w:tr w:rsidR="001621A9" w:rsidRPr="00450EF6" w:rsidTr="00900955">
        <w:trPr>
          <w:trHeight w:val="602"/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</w:tr>
      <w:tr w:rsidR="001621A9" w:rsidRPr="00450EF6" w:rsidTr="00900955">
        <w:trPr>
          <w:trHeight w:val="548"/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</w:tr>
      <w:tr w:rsidR="001621A9" w:rsidRPr="00450EF6" w:rsidTr="00900955">
        <w:trPr>
          <w:trHeight w:val="692"/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</w:tr>
      <w:tr w:rsidR="001621A9" w:rsidRPr="00450EF6" w:rsidTr="00900955">
        <w:trPr>
          <w:trHeight w:val="638"/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</w:tr>
      <w:tr w:rsidR="001621A9" w:rsidRPr="00450EF6" w:rsidTr="00900955">
        <w:trPr>
          <w:trHeight w:val="692"/>
          <w:jc w:val="center"/>
        </w:trPr>
        <w:tc>
          <w:tcPr>
            <w:tcW w:w="289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shd w:val="clear" w:color="auto" w:fill="auto"/>
            <w:vAlign w:val="center"/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  <w:tc>
          <w:tcPr>
            <w:tcW w:w="1818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</w:tcPr>
          <w:p w:rsidR="001621A9" w:rsidRPr="00450EF6" w:rsidRDefault="001621A9" w:rsidP="00900955">
            <w:pPr>
              <w:rPr>
                <w:rFonts w:ascii="Century Schoolbook" w:hAnsi="Century Schoolbook"/>
              </w:rPr>
            </w:pPr>
          </w:p>
        </w:tc>
      </w:tr>
    </w:tbl>
    <w:p w:rsidR="001621A9" w:rsidRPr="00DE4F46" w:rsidRDefault="001621A9" w:rsidP="00670BC1">
      <w:pPr>
        <w:rPr>
          <w:rFonts w:ascii="Century Schoolbook" w:hAnsi="Century Schoolbook"/>
          <w:i/>
          <w:sz w:val="20"/>
          <w:szCs w:val="20"/>
        </w:rPr>
      </w:pPr>
      <w:r w:rsidRPr="00DE4F46">
        <w:rPr>
          <w:rFonts w:ascii="Century Schoolbook" w:hAnsi="Century Schoolbook"/>
          <w:i/>
          <w:sz w:val="20"/>
          <w:szCs w:val="20"/>
        </w:rPr>
        <w:t>Additional involvement can be attached to this form.</w:t>
      </w:r>
      <w:r w:rsidR="00A72D57">
        <w:rPr>
          <w:rFonts w:ascii="Century Schoolbook" w:hAnsi="Century Schoolbook"/>
          <w:i/>
          <w:sz w:val="20"/>
          <w:szCs w:val="20"/>
        </w:rPr>
        <w:t xml:space="preserve"> (Limit to one page)</w:t>
      </w:r>
    </w:p>
    <w:p w:rsidR="001621A9" w:rsidRPr="00450EF6" w:rsidRDefault="001621A9" w:rsidP="00670BC1">
      <w:pPr>
        <w:rPr>
          <w:rFonts w:ascii="Century Schoolbook" w:hAnsi="Century Schoolbook"/>
        </w:rPr>
      </w:pPr>
    </w:p>
    <w:tbl>
      <w:tblPr>
        <w:tblStyle w:val="TableGrid"/>
        <w:tblW w:w="936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9360"/>
      </w:tblGrid>
      <w:tr w:rsidR="001621A9" w:rsidRPr="00450EF6" w:rsidTr="00450EF6">
        <w:trPr>
          <w:jc w:val="center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1621A9" w:rsidRPr="00450EF6" w:rsidRDefault="001621A9" w:rsidP="00900955">
            <w:pPr>
              <w:pStyle w:val="Heading2"/>
              <w:outlineLvl w:val="1"/>
              <w:rPr>
                <w:rFonts w:ascii="Century Schoolbook" w:hAnsi="Century Schoolbook"/>
                <w:color w:val="632423" w:themeColor="accent2" w:themeShade="80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>PROGRESS OF GUIDE RIGHT PROGRAM</w:t>
            </w:r>
            <w:r w:rsidR="00053D5A" w:rsidRPr="00450EF6">
              <w:rPr>
                <w:rFonts w:ascii="Century Schoolbook" w:hAnsi="Century Schoolbook"/>
                <w:color w:val="632423" w:themeColor="accent2" w:themeShade="80"/>
              </w:rPr>
              <w:t>(</w:t>
            </w:r>
            <w:r w:rsidRPr="00450EF6">
              <w:rPr>
                <w:rFonts w:ascii="Century Schoolbook" w:hAnsi="Century Schoolbook"/>
                <w:color w:val="632423" w:themeColor="accent2" w:themeShade="80"/>
              </w:rPr>
              <w:t>S</w:t>
            </w:r>
            <w:r w:rsidR="00053D5A" w:rsidRPr="00450EF6">
              <w:rPr>
                <w:rFonts w:ascii="Century Schoolbook" w:hAnsi="Century Schoolbook"/>
                <w:color w:val="632423" w:themeColor="accent2" w:themeShade="80"/>
              </w:rPr>
              <w:t>)</w:t>
            </w:r>
            <w:r w:rsidRPr="00450EF6">
              <w:rPr>
                <w:rFonts w:ascii="Century Schoolbook" w:hAnsi="Century Schoolbook"/>
                <w:color w:val="632423" w:themeColor="accent2" w:themeShade="80"/>
              </w:rPr>
              <w:t xml:space="preserve"> </w:t>
            </w:r>
            <w:r w:rsidR="00EA3018">
              <w:rPr>
                <w:rFonts w:ascii="Century Schoolbook" w:hAnsi="Century Schoolbook"/>
                <w:color w:val="632423" w:themeColor="accent2" w:themeShade="80"/>
              </w:rPr>
              <w:t>section 3</w:t>
            </w:r>
          </w:p>
        </w:tc>
      </w:tr>
      <w:tr w:rsidR="001621A9" w:rsidRPr="00450EF6" w:rsidTr="00900955">
        <w:trPr>
          <w:jc w:val="center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 xml:space="preserve">Please describe </w:t>
            </w:r>
            <w:r w:rsidR="00053D5A" w:rsidRPr="00450EF6">
              <w:rPr>
                <w:rFonts w:ascii="Century Schoolbook" w:hAnsi="Century Schoolbook"/>
              </w:rPr>
              <w:t xml:space="preserve">tracking/measurements </w:t>
            </w:r>
            <w:r w:rsidR="00C606AD">
              <w:rPr>
                <w:rFonts w:ascii="Century Schoolbook" w:hAnsi="Century Schoolbook"/>
              </w:rPr>
              <w:t xml:space="preserve">and results </w:t>
            </w:r>
            <w:r w:rsidR="00053D5A" w:rsidRPr="00450EF6">
              <w:rPr>
                <w:rFonts w:ascii="Century Schoolbook" w:hAnsi="Century Schoolbook"/>
              </w:rPr>
              <w:t>that indicate success or growth of your Guide Right Program(s).</w:t>
            </w:r>
          </w:p>
        </w:tc>
      </w:tr>
      <w:tr w:rsidR="001621A9" w:rsidRPr="00450EF6" w:rsidTr="001621A9">
        <w:trPr>
          <w:trHeight w:hRule="exact" w:val="74"/>
          <w:jc w:val="center"/>
        </w:trPr>
        <w:tc>
          <w:tcPr>
            <w:tcW w:w="9360" w:type="dxa"/>
            <w:tcBorders>
              <w:top w:val="nil"/>
              <w:left w:val="nil"/>
              <w:bottom w:val="single" w:sz="4" w:space="0" w:color="C0C0C0"/>
              <w:right w:val="nil"/>
            </w:tcBorders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1621A9" w:rsidRPr="00450EF6" w:rsidTr="00053D5A">
        <w:trPr>
          <w:trHeight w:hRule="exact" w:val="1081"/>
          <w:jc w:val="center"/>
        </w:trPr>
        <w:tc>
          <w:tcPr>
            <w:tcW w:w="9360" w:type="dxa"/>
          </w:tcPr>
          <w:p w:rsidR="001621A9" w:rsidRPr="00450EF6" w:rsidRDefault="001621A9" w:rsidP="00900955">
            <w:pPr>
              <w:pStyle w:val="Body"/>
              <w:rPr>
                <w:rFonts w:ascii="Century Schoolbook" w:hAnsi="Century Schoolbook"/>
              </w:rPr>
            </w:pPr>
          </w:p>
        </w:tc>
      </w:tr>
    </w:tbl>
    <w:p w:rsidR="001621A9" w:rsidRPr="00DE4F46" w:rsidRDefault="00053D5A" w:rsidP="00670BC1">
      <w:pPr>
        <w:rPr>
          <w:rFonts w:ascii="Century Schoolbook" w:hAnsi="Century Schoolbook"/>
          <w:i/>
          <w:sz w:val="20"/>
          <w:szCs w:val="20"/>
        </w:rPr>
      </w:pPr>
      <w:r w:rsidRPr="00DE4F46">
        <w:rPr>
          <w:rFonts w:ascii="Century Schoolbook" w:hAnsi="Century Schoolbook"/>
          <w:i/>
          <w:sz w:val="20"/>
          <w:szCs w:val="20"/>
        </w:rPr>
        <w:t>If necessary, please attach information to this form.</w:t>
      </w:r>
      <w:r w:rsidR="00A72D57">
        <w:rPr>
          <w:rFonts w:ascii="Century Schoolbook" w:hAnsi="Century Schoolbook"/>
          <w:i/>
          <w:sz w:val="20"/>
          <w:szCs w:val="20"/>
        </w:rPr>
        <w:t xml:space="preserve"> (Limit to one page)</w:t>
      </w:r>
    </w:p>
    <w:p w:rsidR="00311516" w:rsidRPr="00450EF6" w:rsidRDefault="00311516" w:rsidP="00670BC1">
      <w:pPr>
        <w:rPr>
          <w:rFonts w:ascii="Century Schoolbook" w:hAnsi="Century Schoolbook"/>
        </w:rPr>
      </w:pPr>
    </w:p>
    <w:p w:rsidR="00311516" w:rsidRPr="00450EF6" w:rsidRDefault="00311516" w:rsidP="00670BC1">
      <w:pPr>
        <w:rPr>
          <w:rFonts w:ascii="Century Schoolbook" w:hAnsi="Century Schoolbook"/>
        </w:rPr>
      </w:pPr>
    </w:p>
    <w:tbl>
      <w:tblPr>
        <w:tblStyle w:val="TableGrid"/>
        <w:tblW w:w="936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9360"/>
      </w:tblGrid>
      <w:tr w:rsidR="00747F19" w:rsidRPr="00450EF6" w:rsidTr="00450EF6">
        <w:trPr>
          <w:jc w:val="center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747F19" w:rsidRPr="00450EF6" w:rsidRDefault="00747F19" w:rsidP="00900955">
            <w:pPr>
              <w:pStyle w:val="Heading2"/>
              <w:outlineLvl w:val="1"/>
              <w:rPr>
                <w:rFonts w:ascii="Century Schoolbook" w:hAnsi="Century Schoolbook"/>
                <w:color w:val="632423" w:themeColor="accent2" w:themeShade="80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 xml:space="preserve">OUTLINE OF GUIDE RIGHT PROGRAM(S) </w:t>
            </w:r>
            <w:r w:rsidR="00EA3018">
              <w:rPr>
                <w:rFonts w:ascii="Century Schoolbook" w:hAnsi="Century Schoolbook"/>
                <w:color w:val="632423" w:themeColor="accent2" w:themeShade="80"/>
              </w:rPr>
              <w:t>section 4</w:t>
            </w:r>
          </w:p>
        </w:tc>
      </w:tr>
      <w:tr w:rsidR="00747F19" w:rsidRPr="00450EF6" w:rsidTr="00900955">
        <w:trPr>
          <w:jc w:val="center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F19" w:rsidRPr="00450EF6" w:rsidRDefault="00747F19" w:rsidP="00747F19">
            <w:pPr>
              <w:pStyle w:val="Body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Please summarize the overall activities/initiatives of your Guide Right program throughout the current fraternal year.  Indicate which activities/initiatives you specifically led or co-led within your Guide Right program and provide supporting documentation.</w:t>
            </w:r>
            <w:r w:rsidR="009F64C5">
              <w:rPr>
                <w:rFonts w:ascii="Century Schoolbook" w:hAnsi="Century Schoolbook"/>
              </w:rPr>
              <w:t xml:space="preserve">  Also, describe any innovative programs/contributions that have been implemented at the local, Provincial, or National Level.</w:t>
            </w:r>
          </w:p>
        </w:tc>
      </w:tr>
      <w:tr w:rsidR="00747F19" w:rsidRPr="00450EF6" w:rsidTr="00900955">
        <w:trPr>
          <w:trHeight w:hRule="exact" w:val="216"/>
          <w:jc w:val="center"/>
        </w:trPr>
        <w:tc>
          <w:tcPr>
            <w:tcW w:w="9360" w:type="dxa"/>
            <w:tcBorders>
              <w:top w:val="nil"/>
              <w:left w:val="nil"/>
              <w:bottom w:val="single" w:sz="4" w:space="0" w:color="C0C0C0"/>
              <w:right w:val="nil"/>
            </w:tcBorders>
          </w:tcPr>
          <w:p w:rsidR="00747F19" w:rsidRPr="00450EF6" w:rsidRDefault="00747F19" w:rsidP="00900955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747F19" w:rsidRPr="00450EF6" w:rsidTr="00311516">
        <w:trPr>
          <w:trHeight w:hRule="exact" w:val="9082"/>
          <w:jc w:val="center"/>
        </w:trPr>
        <w:tc>
          <w:tcPr>
            <w:tcW w:w="9360" w:type="dxa"/>
          </w:tcPr>
          <w:p w:rsidR="00747F19" w:rsidRPr="00450EF6" w:rsidRDefault="00747F19" w:rsidP="00900955">
            <w:pPr>
              <w:pStyle w:val="Body"/>
              <w:rPr>
                <w:rFonts w:ascii="Century Schoolbook" w:hAnsi="Century Schoolbook"/>
              </w:rPr>
            </w:pPr>
          </w:p>
        </w:tc>
      </w:tr>
    </w:tbl>
    <w:p w:rsidR="008D0133" w:rsidRPr="00395E61" w:rsidRDefault="00747F19">
      <w:pPr>
        <w:pStyle w:val="Heading2"/>
        <w:rPr>
          <w:rFonts w:ascii="Century Schoolbook" w:hAnsi="Century Schoolbook"/>
          <w:b w:val="0"/>
          <w:i/>
          <w:color w:val="auto"/>
          <w:sz w:val="20"/>
          <w:szCs w:val="20"/>
        </w:rPr>
      </w:pPr>
      <w:r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>Outline</w:t>
      </w:r>
      <w:r w:rsidR="007C5806"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 xml:space="preserve"> can be submitted as a typed</w:t>
      </w:r>
      <w:r w:rsidR="00245AE0"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>,</w:t>
      </w:r>
      <w:r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 xml:space="preserve"> (3</w:t>
      </w:r>
      <w:r w:rsidR="007C5806"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>) page attachment</w:t>
      </w:r>
      <w:r w:rsidR="00245AE0"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>.</w:t>
      </w:r>
      <w:r w:rsidR="007C5806" w:rsidRPr="00450EF6">
        <w:rPr>
          <w:rFonts w:ascii="Century Schoolbook" w:hAnsi="Century Schoolbook"/>
          <w:b w:val="0"/>
          <w:i/>
          <w:color w:val="auto"/>
          <w:sz w:val="20"/>
          <w:szCs w:val="20"/>
        </w:rPr>
        <w:t xml:space="preserve"> (Times New Roman; 12 point font size; 1” margins)</w:t>
      </w:r>
    </w:p>
    <w:tbl>
      <w:tblPr>
        <w:tblW w:w="9576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2628"/>
        <w:gridCol w:w="5310"/>
        <w:gridCol w:w="1638"/>
      </w:tblGrid>
      <w:tr w:rsidR="007C5806" w:rsidRPr="00450EF6" w:rsidTr="009827F8">
        <w:trPr>
          <w:jc w:val="center"/>
        </w:trPr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:rsidR="007C5806" w:rsidRPr="00450EF6" w:rsidRDefault="009827F8">
            <w:pPr>
              <w:pStyle w:val="Heading2"/>
              <w:rPr>
                <w:rFonts w:ascii="Century Schoolbook" w:hAnsi="Century Schoolbook"/>
                <w:color w:val="632423" w:themeColor="accent2" w:themeShade="80"/>
              </w:rPr>
            </w:pPr>
            <w:r w:rsidRPr="00450EF6">
              <w:rPr>
                <w:rFonts w:ascii="Century Schoolbook" w:hAnsi="Century Schoolbook"/>
                <w:color w:val="632423" w:themeColor="accent2" w:themeShade="80"/>
              </w:rPr>
              <w:t>CERTIFICATION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:rsidR="007C5806" w:rsidRPr="00450EF6" w:rsidRDefault="007C5806">
            <w:pPr>
              <w:pStyle w:val="Heading2"/>
              <w:rPr>
                <w:rFonts w:ascii="Century Schoolbook" w:hAnsi="Century Schoolbook"/>
                <w:color w:val="632423" w:themeColor="accent2" w:themeShade="80"/>
              </w:rPr>
            </w:pPr>
          </w:p>
        </w:tc>
      </w:tr>
      <w:tr w:rsidR="00395E61" w:rsidRPr="00450EF6" w:rsidTr="00101FBD">
        <w:trPr>
          <w:jc w:val="center"/>
        </w:trPr>
        <w:tc>
          <w:tcPr>
            <w:tcW w:w="9576" w:type="dxa"/>
            <w:gridSpan w:val="3"/>
            <w:shd w:val="clear" w:color="auto" w:fill="auto"/>
            <w:vAlign w:val="center"/>
          </w:tcPr>
          <w:p w:rsidR="00395E61" w:rsidRPr="00395E61" w:rsidRDefault="00395E61" w:rsidP="00395E61">
            <w:pPr>
              <w:pStyle w:val="Body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This is to certify that the nominee is financial on all three (3) levels (local, Province, Grand Chapter)</w:t>
            </w:r>
          </w:p>
        </w:tc>
      </w:tr>
      <w:tr w:rsidR="007C5806" w:rsidRPr="00450EF6" w:rsidTr="007C5806">
        <w:trPr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7C5806" w:rsidRPr="00450EF6" w:rsidRDefault="00DD1D24" w:rsidP="007C5806">
            <w:pPr>
              <w:pStyle w:val="Body"/>
              <w:jc w:val="center"/>
              <w:rPr>
                <w:rFonts w:ascii="Century Schoolbook" w:hAnsi="Century Schoolbook"/>
                <w:b/>
                <w:u w:val="single"/>
              </w:rPr>
            </w:pPr>
            <w:r>
              <w:rPr>
                <w:rFonts w:ascii="Century Schoolbook" w:hAnsi="Century Schoolbook"/>
                <w:b/>
                <w:u w:val="single"/>
              </w:rPr>
              <w:t>Chapter</w:t>
            </w:r>
          </w:p>
        </w:tc>
        <w:tc>
          <w:tcPr>
            <w:tcW w:w="5310" w:type="dxa"/>
            <w:shd w:val="clear" w:color="auto" w:fill="auto"/>
            <w:vAlign w:val="center"/>
          </w:tcPr>
          <w:p w:rsidR="007C5806" w:rsidRPr="00450EF6" w:rsidRDefault="007C5806" w:rsidP="007C5806">
            <w:pPr>
              <w:pStyle w:val="Body"/>
              <w:jc w:val="center"/>
              <w:rPr>
                <w:rFonts w:ascii="Century Schoolbook" w:hAnsi="Century Schoolbook"/>
                <w:b/>
                <w:u w:val="single"/>
              </w:rPr>
            </w:pPr>
            <w:r w:rsidRPr="00450EF6">
              <w:rPr>
                <w:rFonts w:ascii="Century Schoolbook" w:hAnsi="Century Schoolbook"/>
                <w:b/>
                <w:u w:val="single"/>
              </w:rPr>
              <w:t>Signature</w:t>
            </w:r>
          </w:p>
        </w:tc>
        <w:tc>
          <w:tcPr>
            <w:tcW w:w="1638" w:type="dxa"/>
          </w:tcPr>
          <w:p w:rsidR="007C5806" w:rsidRPr="00450EF6" w:rsidRDefault="007C5806" w:rsidP="007C5806">
            <w:pPr>
              <w:pStyle w:val="Body"/>
              <w:jc w:val="center"/>
              <w:rPr>
                <w:rFonts w:ascii="Century Schoolbook" w:hAnsi="Century Schoolbook"/>
                <w:b/>
                <w:u w:val="single"/>
              </w:rPr>
            </w:pPr>
            <w:r w:rsidRPr="00450EF6">
              <w:rPr>
                <w:rFonts w:ascii="Century Schoolbook" w:hAnsi="Century Schoolbook"/>
                <w:b/>
                <w:u w:val="single"/>
              </w:rPr>
              <w:t>Date</w:t>
            </w:r>
          </w:p>
        </w:tc>
      </w:tr>
      <w:tr w:rsidR="007C5806" w:rsidRPr="00450EF6" w:rsidTr="007C5806">
        <w:trPr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7C5806" w:rsidRPr="00450EF6" w:rsidRDefault="007C5806" w:rsidP="007C5806">
            <w:pPr>
              <w:pStyle w:val="Body"/>
              <w:jc w:val="right"/>
              <w:rPr>
                <w:rFonts w:ascii="Century Schoolbook" w:hAnsi="Century Schoolbook"/>
              </w:rPr>
            </w:pPr>
            <w:proofErr w:type="spellStart"/>
            <w:r w:rsidRPr="00450EF6">
              <w:rPr>
                <w:rFonts w:ascii="Century Schoolbook" w:hAnsi="Century Schoolbook"/>
              </w:rPr>
              <w:t>Polemarch</w:t>
            </w:r>
            <w:proofErr w:type="spellEnd"/>
          </w:p>
        </w:tc>
        <w:tc>
          <w:tcPr>
            <w:tcW w:w="5310" w:type="dxa"/>
            <w:shd w:val="clear" w:color="auto" w:fill="auto"/>
            <w:vAlign w:val="center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1638" w:type="dxa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7C5806" w:rsidRPr="00450EF6" w:rsidTr="007C5806">
        <w:trPr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7C5806" w:rsidRPr="00450EF6" w:rsidRDefault="007C5806" w:rsidP="007C5806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Keeper of Records</w:t>
            </w:r>
          </w:p>
        </w:tc>
        <w:tc>
          <w:tcPr>
            <w:tcW w:w="5310" w:type="dxa"/>
            <w:shd w:val="clear" w:color="auto" w:fill="auto"/>
            <w:vAlign w:val="center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1638" w:type="dxa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</w:tr>
      <w:tr w:rsidR="007C5806" w:rsidRPr="00450EF6" w:rsidTr="007C5806">
        <w:trPr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7C5806" w:rsidRPr="00450EF6" w:rsidRDefault="007C5806" w:rsidP="007C5806">
            <w:pPr>
              <w:pStyle w:val="Body"/>
              <w:jc w:val="right"/>
              <w:rPr>
                <w:rFonts w:ascii="Century Schoolbook" w:hAnsi="Century Schoolbook"/>
              </w:rPr>
            </w:pPr>
            <w:r w:rsidRPr="00450EF6">
              <w:rPr>
                <w:rFonts w:ascii="Century Schoolbook" w:hAnsi="Century Schoolbook"/>
              </w:rPr>
              <w:t>Guide Right Director</w:t>
            </w:r>
          </w:p>
        </w:tc>
        <w:tc>
          <w:tcPr>
            <w:tcW w:w="5310" w:type="dxa"/>
            <w:shd w:val="clear" w:color="auto" w:fill="auto"/>
            <w:vAlign w:val="center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  <w:tc>
          <w:tcPr>
            <w:tcW w:w="1638" w:type="dxa"/>
          </w:tcPr>
          <w:p w:rsidR="007C5806" w:rsidRPr="00450EF6" w:rsidRDefault="007C5806">
            <w:pPr>
              <w:pStyle w:val="Body"/>
              <w:rPr>
                <w:rFonts w:ascii="Century Schoolbook" w:hAnsi="Century Schoolbook"/>
              </w:rPr>
            </w:pPr>
          </w:p>
        </w:tc>
      </w:tr>
    </w:tbl>
    <w:p w:rsidR="00D418E1" w:rsidRDefault="00C80882" w:rsidP="00C80882">
      <w:pPr>
        <w:pStyle w:val="Heading1"/>
        <w:rPr>
          <w:rFonts w:ascii="Copperplate Gothic Light" w:hAnsi="Copperplate Gothic Light"/>
        </w:rPr>
      </w:pPr>
      <w:r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lastRenderedPageBreak/>
        <w:t xml:space="preserve"> </w:t>
      </w:r>
      <w:r>
        <w:rPr>
          <w:rFonts w:ascii="Copperplate Gothic Light" w:hAnsi="Copperplate Gothic Light"/>
        </w:rPr>
        <w:t xml:space="preserve">   </w:t>
      </w:r>
      <w:r w:rsidR="004033C5">
        <w:rPr>
          <w:rFonts w:ascii="Copperplate Gothic Light" w:hAnsi="Copperplate Gothic Light"/>
        </w:rPr>
        <w:t xml:space="preserve">    </w:t>
      </w:r>
    </w:p>
    <w:p w:rsidR="00D418E1" w:rsidRDefault="00D418E1" w:rsidP="00C80882">
      <w:pPr>
        <w:pStyle w:val="Heading1"/>
        <w:rPr>
          <w:rFonts w:ascii="Copperplate Gothic Light" w:hAnsi="Copperplate Gothic Light"/>
        </w:rPr>
      </w:pPr>
    </w:p>
    <w:p w:rsidR="00C80882" w:rsidRDefault="004033C5" w:rsidP="00C80882">
      <w:pPr>
        <w:pStyle w:val="Heading1"/>
      </w:pPr>
      <w:r>
        <w:rPr>
          <w:rFonts w:ascii="Copperplate Gothic Light" w:hAnsi="Copperplate Gothic Light"/>
        </w:rPr>
        <w:t xml:space="preserve"> </w:t>
      </w:r>
      <w:r w:rsidR="00C80882">
        <w:rPr>
          <w:rFonts w:ascii="Copperplate Gothic Light" w:hAnsi="Copperplate Gothic Light"/>
        </w:rPr>
        <w:t xml:space="preserve"> </w:t>
      </w:r>
      <w:r w:rsidR="00C80882" w:rsidRPr="004033C5">
        <w:rPr>
          <w:rFonts w:ascii="Copperplate Gothic Light" w:hAnsi="Copperplate Gothic Light"/>
          <w:sz w:val="24"/>
          <w:szCs w:val="24"/>
        </w:rPr>
        <w:t>Guide Right</w:t>
      </w:r>
      <w:r w:rsidR="00FD3C35" w:rsidRPr="004033C5">
        <w:rPr>
          <w:rFonts w:ascii="Copperplate Gothic Light" w:hAnsi="Copperplate Gothic Light"/>
          <w:sz w:val="24"/>
          <w:szCs w:val="24"/>
        </w:rPr>
        <w:t xml:space="preserve"> Director of the Yea</w:t>
      </w:r>
      <w:r>
        <w:rPr>
          <w:rFonts w:ascii="Copperplate Gothic Light" w:hAnsi="Copperplate Gothic Light"/>
          <w:sz w:val="24"/>
          <w:szCs w:val="24"/>
        </w:rPr>
        <w:t xml:space="preserve">r (Alumni)   </w:t>
      </w:r>
      <w:r w:rsidR="00C80882" w:rsidRPr="004033C5">
        <w:rPr>
          <w:noProof/>
        </w:rPr>
        <w:t xml:space="preserve">          </w:t>
      </w:r>
    </w:p>
    <w:p w:rsidR="007C5806" w:rsidRPr="00395E61" w:rsidRDefault="007C5806" w:rsidP="007C5806">
      <w:pPr>
        <w:jc w:val="center"/>
        <w:rPr>
          <w:rFonts w:ascii="Century Schoolbook" w:hAnsi="Century Schoolbook"/>
          <w:b/>
          <w:u w:val="single"/>
        </w:rPr>
      </w:pPr>
    </w:p>
    <w:p w:rsidR="008D0133" w:rsidRPr="00395E61" w:rsidRDefault="007C5806" w:rsidP="007C5806">
      <w:pPr>
        <w:pStyle w:val="Heading2"/>
        <w:jc w:val="center"/>
        <w:rPr>
          <w:rFonts w:ascii="Century Schoolbook" w:hAnsi="Century Schoolbook"/>
          <w:b w:val="0"/>
          <w:color w:val="auto"/>
        </w:rPr>
      </w:pPr>
      <w:r w:rsidRPr="00395E61">
        <w:rPr>
          <w:rFonts w:ascii="Century Schoolbook" w:hAnsi="Century Schoolbook"/>
          <w:color w:val="auto"/>
          <w:u w:val="single"/>
        </w:rPr>
        <w:t>AWARD INSTRUCTIONS &amp; CRITERIA</w:t>
      </w:r>
    </w:p>
    <w:p w:rsidR="00712F61" w:rsidRPr="00395E61" w:rsidRDefault="00712F61" w:rsidP="00712F61">
      <w:pPr>
        <w:rPr>
          <w:rFonts w:ascii="Century Schoolbook" w:hAnsi="Century Schoolbook"/>
        </w:rPr>
      </w:pPr>
    </w:p>
    <w:p w:rsidR="00712F61" w:rsidRPr="00395E61" w:rsidRDefault="00712F61" w:rsidP="00712F61">
      <w:pPr>
        <w:rPr>
          <w:rFonts w:ascii="Century Schoolbook" w:hAnsi="Century Schoolbook"/>
          <w:sz w:val="22"/>
          <w:szCs w:val="22"/>
        </w:rPr>
      </w:pPr>
      <w:r w:rsidRPr="00395E61">
        <w:rPr>
          <w:rFonts w:ascii="Century Schoolbook" w:hAnsi="Century Schoolbook"/>
          <w:b/>
          <w:i/>
          <w:sz w:val="22"/>
          <w:szCs w:val="22"/>
          <w:u w:val="single"/>
        </w:rPr>
        <w:t>Directions</w:t>
      </w:r>
      <w:r w:rsidRPr="00395E61">
        <w:rPr>
          <w:rFonts w:ascii="Century Schoolbook" w:hAnsi="Century Schoolbook"/>
          <w:sz w:val="22"/>
          <w:szCs w:val="22"/>
        </w:rPr>
        <w:t>: Please follow the outline presented below.</w:t>
      </w:r>
    </w:p>
    <w:p w:rsidR="00712F61" w:rsidRPr="00395E61" w:rsidRDefault="00712F61" w:rsidP="00712F61">
      <w:pPr>
        <w:pStyle w:val="ListParagraph"/>
        <w:numPr>
          <w:ilvl w:val="0"/>
          <w:numId w:val="3"/>
        </w:numPr>
        <w:rPr>
          <w:rFonts w:ascii="Century Schoolbook" w:hAnsi="Century Schoolbook"/>
          <w:sz w:val="22"/>
          <w:szCs w:val="22"/>
        </w:rPr>
      </w:pPr>
      <w:r w:rsidRPr="00395E61">
        <w:rPr>
          <w:rFonts w:ascii="Century Schoolbook" w:hAnsi="Century Schoolbook"/>
          <w:sz w:val="22"/>
          <w:szCs w:val="22"/>
        </w:rPr>
        <w:t xml:space="preserve">Other items of documentation are encouraged, i.e. newspaper clippings, citations, awards, and all relevant supporting documents.  </w:t>
      </w:r>
    </w:p>
    <w:p w:rsidR="00712F61" w:rsidRPr="00395E61" w:rsidRDefault="00712F61" w:rsidP="00712F61">
      <w:pPr>
        <w:rPr>
          <w:rFonts w:ascii="Century Schoolbook" w:hAnsi="Century Schoolbook"/>
          <w:sz w:val="22"/>
          <w:szCs w:val="22"/>
        </w:rPr>
      </w:pPr>
    </w:p>
    <w:p w:rsidR="00712F61" w:rsidRDefault="00712F61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sz w:val="22"/>
          <w:szCs w:val="22"/>
        </w:rPr>
      </w:pPr>
      <w:r w:rsidRPr="00395E61">
        <w:rPr>
          <w:rFonts w:ascii="Century Schoolbook" w:hAnsi="Century Schoolbook"/>
          <w:sz w:val="22"/>
          <w:szCs w:val="22"/>
        </w:rPr>
        <w:t>All documentation must be included with the award petition</w:t>
      </w:r>
      <w:r w:rsidR="00C0469C" w:rsidRPr="00395E61">
        <w:rPr>
          <w:rFonts w:ascii="Century Schoolbook" w:hAnsi="Century Schoolbook"/>
          <w:sz w:val="22"/>
          <w:szCs w:val="22"/>
        </w:rPr>
        <w:t xml:space="preserve"> as one </w:t>
      </w:r>
      <w:r w:rsidRPr="00395E61">
        <w:rPr>
          <w:rFonts w:ascii="Century Schoolbook" w:hAnsi="Century Schoolbook"/>
          <w:sz w:val="22"/>
          <w:szCs w:val="22"/>
        </w:rPr>
        <w:t>complete packet.</w:t>
      </w:r>
      <w:r w:rsidR="00C0469C" w:rsidRPr="00395E61">
        <w:rPr>
          <w:rFonts w:ascii="Century Schoolbook" w:hAnsi="Century Schoolbook"/>
          <w:sz w:val="22"/>
          <w:szCs w:val="22"/>
        </w:rPr>
        <w:t xml:space="preserve">  Award(s) packets will not be accepted in separate parts.</w:t>
      </w:r>
      <w:r w:rsidR="00140ACA">
        <w:rPr>
          <w:rFonts w:ascii="Century Schoolbook" w:hAnsi="Century Schoolbook"/>
          <w:sz w:val="22"/>
          <w:szCs w:val="22"/>
        </w:rPr>
        <w:t xml:space="preserve">  </w:t>
      </w:r>
    </w:p>
    <w:p w:rsidR="00140ACA" w:rsidRPr="00140ACA" w:rsidRDefault="00140ACA" w:rsidP="00140ACA">
      <w:pPr>
        <w:pStyle w:val="ListParagraph"/>
        <w:rPr>
          <w:rFonts w:ascii="Century Schoolbook" w:hAnsi="Century Schoolbook"/>
          <w:sz w:val="22"/>
          <w:szCs w:val="22"/>
        </w:rPr>
      </w:pPr>
    </w:p>
    <w:p w:rsidR="00140ACA" w:rsidRDefault="00140ACA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This submission cover activities from March 1, 2014 to March 1, 2015</w:t>
      </w:r>
    </w:p>
    <w:p w:rsidR="00D418E1" w:rsidRPr="00D418E1" w:rsidRDefault="00D418E1" w:rsidP="00D418E1">
      <w:pPr>
        <w:pStyle w:val="ListParagraph"/>
        <w:rPr>
          <w:rFonts w:ascii="Century Schoolbook" w:hAnsi="Century Schoolbook"/>
          <w:sz w:val="22"/>
          <w:szCs w:val="22"/>
        </w:rPr>
      </w:pPr>
    </w:p>
    <w:p w:rsidR="00D418E1" w:rsidRPr="00D418E1" w:rsidRDefault="00D418E1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b/>
          <w:sz w:val="22"/>
          <w:szCs w:val="22"/>
        </w:rPr>
      </w:pPr>
      <w:r w:rsidRPr="00D418E1">
        <w:rPr>
          <w:rFonts w:ascii="Century Schoolbook" w:hAnsi="Century Schoolbook"/>
          <w:b/>
          <w:sz w:val="22"/>
          <w:szCs w:val="22"/>
        </w:rPr>
        <w:t xml:space="preserve">All submissions must be electronic.  Email them to </w:t>
      </w:r>
      <w:hyperlink r:id="rId6" w:history="1">
        <w:r w:rsidRPr="00D418E1">
          <w:rPr>
            <w:rStyle w:val="Hyperlink"/>
            <w:rFonts w:ascii="Century Schoolbook" w:hAnsi="Century Schoolbook"/>
            <w:b/>
            <w:sz w:val="22"/>
            <w:szCs w:val="22"/>
          </w:rPr>
          <w:t>kburnett57@yahoo.com</w:t>
        </w:r>
      </w:hyperlink>
      <w:r w:rsidRPr="00D418E1">
        <w:rPr>
          <w:rFonts w:ascii="Century Schoolbook" w:hAnsi="Century Schoolbook"/>
          <w:b/>
          <w:sz w:val="22"/>
          <w:szCs w:val="22"/>
        </w:rPr>
        <w:t xml:space="preserve">.  </w:t>
      </w:r>
    </w:p>
    <w:p w:rsidR="00D418E1" w:rsidRPr="00D418E1" w:rsidRDefault="00D418E1" w:rsidP="00D418E1">
      <w:pPr>
        <w:pStyle w:val="ListParagraph"/>
        <w:rPr>
          <w:rFonts w:ascii="Century Schoolbook" w:hAnsi="Century Schoolbook"/>
          <w:sz w:val="22"/>
          <w:szCs w:val="22"/>
        </w:rPr>
      </w:pPr>
    </w:p>
    <w:p w:rsidR="00D418E1" w:rsidRDefault="00D418E1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No award submissions can be larger than 10MB (uncompressed).</w:t>
      </w:r>
    </w:p>
    <w:p w:rsidR="00D418E1" w:rsidRPr="00D418E1" w:rsidRDefault="00D418E1" w:rsidP="00D418E1">
      <w:pPr>
        <w:pStyle w:val="ListParagraph"/>
        <w:rPr>
          <w:rFonts w:ascii="Century Schoolbook" w:hAnsi="Century Schoolbook"/>
          <w:sz w:val="22"/>
          <w:szCs w:val="22"/>
        </w:rPr>
      </w:pPr>
    </w:p>
    <w:p w:rsidR="00D418E1" w:rsidRDefault="00D418E1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Designations of large, medium and small chapter will be determined by the number of financial Brother</w:t>
      </w:r>
      <w:r w:rsidR="00C606AD">
        <w:rPr>
          <w:rFonts w:ascii="Century Schoolbook" w:hAnsi="Century Schoolbook"/>
          <w:sz w:val="22"/>
          <w:szCs w:val="22"/>
        </w:rPr>
        <w:t>s in the Grand Chapter database on the submission deadline.</w:t>
      </w:r>
    </w:p>
    <w:p w:rsidR="00D418E1" w:rsidRPr="00D418E1" w:rsidRDefault="00D418E1" w:rsidP="00D418E1">
      <w:pPr>
        <w:pStyle w:val="ListParagraph"/>
        <w:rPr>
          <w:rFonts w:ascii="Century Schoolbook" w:hAnsi="Century Schoolbook"/>
          <w:sz w:val="22"/>
          <w:szCs w:val="22"/>
        </w:rPr>
      </w:pPr>
    </w:p>
    <w:p w:rsidR="00D418E1" w:rsidRPr="00D418E1" w:rsidRDefault="00D418E1" w:rsidP="00245AE0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b/>
          <w:sz w:val="22"/>
          <w:szCs w:val="22"/>
        </w:rPr>
      </w:pPr>
      <w:r w:rsidRPr="00D418E1">
        <w:rPr>
          <w:rFonts w:ascii="Century Schoolbook" w:hAnsi="Century Schoolbook"/>
          <w:b/>
          <w:sz w:val="22"/>
          <w:szCs w:val="22"/>
        </w:rPr>
        <w:t>The deadline for submission is Marc</w:t>
      </w:r>
      <w:r w:rsidR="001741B9">
        <w:rPr>
          <w:rFonts w:ascii="Century Schoolbook" w:hAnsi="Century Schoolbook"/>
          <w:b/>
          <w:sz w:val="22"/>
          <w:szCs w:val="22"/>
        </w:rPr>
        <w:t>h 1, 2015</w:t>
      </w:r>
      <w:r w:rsidRPr="00D418E1">
        <w:rPr>
          <w:rFonts w:ascii="Century Schoolbook" w:hAnsi="Century Schoolbook"/>
          <w:b/>
          <w:sz w:val="22"/>
          <w:szCs w:val="22"/>
        </w:rPr>
        <w:t>.</w:t>
      </w:r>
    </w:p>
    <w:p w:rsidR="00712F61" w:rsidRPr="00395E61" w:rsidRDefault="00712F61" w:rsidP="00245AE0">
      <w:pPr>
        <w:jc w:val="both"/>
        <w:rPr>
          <w:rFonts w:ascii="Century Schoolbook" w:hAnsi="Century Schoolbook"/>
          <w:sz w:val="22"/>
          <w:szCs w:val="22"/>
        </w:rPr>
      </w:pPr>
    </w:p>
    <w:p w:rsidR="00245AE0" w:rsidRPr="00395E61" w:rsidRDefault="00A6499E" w:rsidP="00712F61">
      <w:pPr>
        <w:pStyle w:val="ListParagraph"/>
        <w:numPr>
          <w:ilvl w:val="0"/>
          <w:numId w:val="3"/>
        </w:numPr>
        <w:jc w:val="both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The </w:t>
      </w:r>
      <w:r w:rsidR="00245AE0" w:rsidRPr="00395E61">
        <w:rPr>
          <w:rFonts w:ascii="Century Schoolbook" w:hAnsi="Century Schoolbook"/>
          <w:sz w:val="22"/>
          <w:szCs w:val="22"/>
        </w:rPr>
        <w:t>award will be presented based on point accumulation in the following categories:</w:t>
      </w:r>
    </w:p>
    <w:p w:rsidR="00245AE0" w:rsidRPr="00395E61" w:rsidRDefault="00245AE0" w:rsidP="00245AE0">
      <w:pPr>
        <w:rPr>
          <w:rFonts w:ascii="Century Schoolbook" w:hAnsi="Century Schoolbook"/>
          <w:sz w:val="22"/>
          <w:szCs w:val="22"/>
        </w:rPr>
      </w:pPr>
    </w:p>
    <w:p w:rsidR="006703CC" w:rsidRPr="00395E61" w:rsidRDefault="006703CC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 w:rsidRPr="00395E61">
        <w:rPr>
          <w:rFonts w:ascii="Century Schoolbook" w:hAnsi="Century Schoolbook"/>
          <w:sz w:val="22"/>
        </w:rPr>
        <w:t>Participation in National Guide Right programs</w:t>
      </w:r>
    </w:p>
    <w:p w:rsidR="006703CC" w:rsidRPr="00395E61" w:rsidRDefault="00EA3018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>
        <w:rPr>
          <w:rFonts w:ascii="Century Schoolbook" w:hAnsi="Century Schoolbook"/>
          <w:sz w:val="22"/>
        </w:rPr>
        <w:t xml:space="preserve">Involvement </w:t>
      </w:r>
      <w:r w:rsidR="006703CC" w:rsidRPr="00395E61">
        <w:rPr>
          <w:rFonts w:ascii="Century Schoolbook" w:hAnsi="Century Schoolbook"/>
          <w:sz w:val="22"/>
        </w:rPr>
        <w:t>in Guide Right</w:t>
      </w:r>
    </w:p>
    <w:p w:rsidR="006703CC" w:rsidRPr="00395E61" w:rsidRDefault="006703CC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 w:rsidRPr="00395E61">
        <w:rPr>
          <w:rFonts w:ascii="Century Schoolbook" w:hAnsi="Century Schoolbook"/>
          <w:sz w:val="22"/>
        </w:rPr>
        <w:t>Measurements of Guide Right Impact</w:t>
      </w:r>
    </w:p>
    <w:p w:rsidR="00A846DE" w:rsidRPr="00395E61" w:rsidRDefault="00CE1A2E" w:rsidP="00A846DE">
      <w:pPr>
        <w:numPr>
          <w:ilvl w:val="1"/>
          <w:numId w:val="5"/>
        </w:numPr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How to calculate “Impact M</w:t>
      </w:r>
      <w:r w:rsidR="00FC5A92" w:rsidRPr="00395E61">
        <w:rPr>
          <w:rFonts w:ascii="Century Schoolbook" w:hAnsi="Century Schoolbook"/>
          <w:sz w:val="22"/>
          <w:szCs w:val="22"/>
        </w:rPr>
        <w:t>ultiplier</w:t>
      </w:r>
      <w:r>
        <w:rPr>
          <w:rFonts w:ascii="Century Schoolbook" w:hAnsi="Century Schoolbook"/>
          <w:sz w:val="22"/>
          <w:szCs w:val="22"/>
        </w:rPr>
        <w:t>”</w:t>
      </w:r>
    </w:p>
    <w:p w:rsidR="00A846DE" w:rsidRPr="00395E61" w:rsidRDefault="00A846DE" w:rsidP="00A846DE">
      <w:pPr>
        <w:ind w:left="1800"/>
        <w:rPr>
          <w:rFonts w:ascii="Century Schoolbook" w:hAnsi="Century Schoolbook"/>
          <w:sz w:val="16"/>
          <w:szCs w:val="16"/>
        </w:rPr>
      </w:pPr>
    </w:p>
    <w:p w:rsidR="00A846DE" w:rsidRPr="00395E61" w:rsidRDefault="00637386" w:rsidP="00A846DE">
      <w:pPr>
        <w:rPr>
          <w:rFonts w:ascii="Century Schoolbook" w:hAnsi="Century Schoolbook"/>
          <w:sz w:val="14"/>
          <w:szCs w:val="1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14"/>
                  <w:szCs w:val="1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14"/>
                      <w:szCs w:val="14"/>
                    </w:rPr>
                  </m:ctrlPr>
                </m:dPr>
                <m:e>
                  <m:r>
                    <w:rPr>
                      <w:rFonts w:ascii="Cambria Math" w:hAnsi="Cambria Math"/>
                      <w:sz w:val="14"/>
                      <w:szCs w:val="14"/>
                    </w:rPr>
                    <m:t># of Guide Right Program Students</m:t>
                  </m:r>
                </m:e>
              </m:d>
              <m:r>
                <w:rPr>
                  <w:rFonts w:ascii="Cambria Math" w:hAnsi="Cambria Math"/>
                  <w:sz w:val="14"/>
                  <w:szCs w:val="14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sz w:val="14"/>
                      <w:szCs w:val="14"/>
                    </w:rPr>
                  </m:ctrlPr>
                </m:dPr>
                <m:e>
                  <m:r>
                    <w:rPr>
                      <w:rFonts w:ascii="Cambria Math" w:hAnsi="Cambria Math"/>
                      <w:sz w:val="14"/>
                      <w:szCs w:val="14"/>
                    </w:rPr>
                    <m:t>25 if local initiative</m:t>
                  </m:r>
                </m:e>
              </m:d>
              <m:r>
                <w:rPr>
                  <w:rFonts w:ascii="Cambria Math" w:hAnsi="Cambria Math"/>
                  <w:sz w:val="14"/>
                  <w:szCs w:val="14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sz w:val="14"/>
                      <w:szCs w:val="14"/>
                    </w:rPr>
                  </m:ctrlPr>
                </m:dPr>
                <m:e>
                  <m:r>
                    <w:rPr>
                      <w:rFonts w:ascii="Cambria Math" w:hAnsi="Cambria Math"/>
                      <w:sz w:val="14"/>
                      <w:szCs w:val="14"/>
                    </w:rPr>
                    <m:t>50 if National Guide Right Program</m:t>
                  </m:r>
                </m:e>
              </m:d>
              <m:r>
                <w:rPr>
                  <w:rFonts w:ascii="Cambria Math" w:hAnsi="Cambria Math"/>
                  <w:sz w:val="14"/>
                  <w:szCs w:val="14"/>
                </w:rPr>
                <m:t>+(frequency of activity/year)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14"/>
                      <w:szCs w:val="14"/>
                    </w:rPr>
                  </m:ctrlPr>
                </m:dPr>
                <m:e>
                  <m:r>
                    <w:rPr>
                      <w:rFonts w:ascii="Cambria Math" w:hAnsi="Cambria Math"/>
                      <w:sz w:val="14"/>
                      <w:szCs w:val="14"/>
                    </w:rPr>
                    <m:t>Total above</m:t>
                  </m:r>
                </m:e>
              </m:d>
              <m:r>
                <w:rPr>
                  <w:rFonts w:ascii="Cambria Math" w:hAnsi="Cambria Math"/>
                  <w:sz w:val="14"/>
                  <w:szCs w:val="14"/>
                </w:rPr>
                <m:t>+100</m:t>
              </m:r>
            </m:den>
          </m:f>
        </m:oMath>
      </m:oMathPara>
    </w:p>
    <w:p w:rsidR="006703CC" w:rsidRDefault="00EA3018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>
        <w:rPr>
          <w:rFonts w:ascii="Century Schoolbook" w:hAnsi="Century Schoolbook"/>
          <w:sz w:val="22"/>
        </w:rPr>
        <w:t>Progress of Guide Right programs</w:t>
      </w:r>
    </w:p>
    <w:p w:rsidR="00EA3018" w:rsidRDefault="00EA3018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>
        <w:rPr>
          <w:rFonts w:ascii="Century Schoolbook" w:hAnsi="Century Schoolbook"/>
          <w:sz w:val="22"/>
        </w:rPr>
        <w:t xml:space="preserve">Outline of Guide Right programs &amp; Innovations </w:t>
      </w:r>
    </w:p>
    <w:p w:rsidR="00964F85" w:rsidRPr="00395E61" w:rsidRDefault="008F1D5C" w:rsidP="006703CC">
      <w:pPr>
        <w:numPr>
          <w:ilvl w:val="0"/>
          <w:numId w:val="5"/>
        </w:numPr>
        <w:rPr>
          <w:rFonts w:ascii="Century Schoolbook" w:hAnsi="Century Schoolbook"/>
          <w:sz w:val="22"/>
        </w:rPr>
      </w:pPr>
      <w:r>
        <w:rPr>
          <w:rFonts w:ascii="Century Schoolbook" w:hAnsi="Century Schoolbook"/>
          <w:sz w:val="22"/>
        </w:rPr>
        <w:t xml:space="preserve">Participation in </w:t>
      </w:r>
      <w:r w:rsidR="00964F85">
        <w:rPr>
          <w:rFonts w:ascii="Century Schoolbook" w:hAnsi="Century Schoolbook"/>
          <w:sz w:val="22"/>
        </w:rPr>
        <w:t>SWP Guide Right programs</w:t>
      </w:r>
    </w:p>
    <w:p w:rsidR="006703CC" w:rsidRPr="00395E61" w:rsidRDefault="006703CC" w:rsidP="00A6499E">
      <w:pPr>
        <w:ind w:left="720"/>
        <w:rPr>
          <w:rFonts w:ascii="Century Schoolbook" w:hAnsi="Century Schoolbook"/>
          <w:sz w:val="22"/>
        </w:rPr>
      </w:pPr>
    </w:p>
    <w:p w:rsidR="00245AE0" w:rsidRPr="00395E61" w:rsidRDefault="00245AE0" w:rsidP="00245AE0">
      <w:pPr>
        <w:rPr>
          <w:rFonts w:ascii="Century Schoolbook" w:hAnsi="Century Schoolbook"/>
          <w:sz w:val="22"/>
          <w:szCs w:val="22"/>
        </w:rPr>
      </w:pPr>
    </w:p>
    <w:p w:rsidR="00245AE0" w:rsidRPr="00395E61" w:rsidRDefault="00245AE0" w:rsidP="00712F61">
      <w:pPr>
        <w:rPr>
          <w:rFonts w:ascii="Century Schoolbook" w:hAnsi="Century Schoolbook"/>
          <w:sz w:val="22"/>
          <w:szCs w:val="22"/>
        </w:rPr>
      </w:pPr>
    </w:p>
    <w:p w:rsidR="00712F61" w:rsidRPr="00395E61" w:rsidRDefault="00712F61" w:rsidP="00245AE0">
      <w:pPr>
        <w:ind w:firstLine="360"/>
        <w:rPr>
          <w:rFonts w:ascii="Century Schoolbook" w:hAnsi="Century Schoolbook"/>
          <w:sz w:val="22"/>
          <w:szCs w:val="22"/>
        </w:rPr>
      </w:pPr>
    </w:p>
    <w:p w:rsidR="00712F61" w:rsidRDefault="00712F6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D418E1" w:rsidRPr="00395E61" w:rsidRDefault="00D418E1" w:rsidP="00245AE0">
      <w:pPr>
        <w:ind w:firstLine="360"/>
        <w:rPr>
          <w:rFonts w:ascii="Century Schoolbook" w:hAnsi="Century Schoolbook"/>
          <w:sz w:val="22"/>
        </w:rPr>
      </w:pPr>
    </w:p>
    <w:p w:rsidR="00450EF6" w:rsidRPr="00395E61" w:rsidRDefault="00450EF6" w:rsidP="00245AE0">
      <w:pPr>
        <w:ind w:firstLine="360"/>
        <w:rPr>
          <w:rFonts w:ascii="Century Schoolbook" w:hAnsi="Century Schoolbook"/>
          <w:sz w:val="22"/>
        </w:rPr>
      </w:pPr>
    </w:p>
    <w:p w:rsidR="007C5806" w:rsidRPr="00395E61" w:rsidRDefault="007C5806" w:rsidP="007C5806">
      <w:pPr>
        <w:rPr>
          <w:rFonts w:ascii="Century Schoolbook" w:hAnsi="Century Schoolbook"/>
        </w:rPr>
      </w:pPr>
    </w:p>
    <w:tbl>
      <w:tblPr>
        <w:tblW w:w="1089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0"/>
        <w:gridCol w:w="1828"/>
        <w:gridCol w:w="1682"/>
        <w:gridCol w:w="1890"/>
        <w:gridCol w:w="1890"/>
        <w:gridCol w:w="1980"/>
      </w:tblGrid>
      <w:tr w:rsidR="00712F61" w:rsidRPr="00395E61" w:rsidTr="00C80882">
        <w:trPr>
          <w:trHeight w:val="422"/>
        </w:trPr>
        <w:tc>
          <w:tcPr>
            <w:tcW w:w="10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12F61" w:rsidRPr="00395E61" w:rsidRDefault="00712F61">
            <w:pPr>
              <w:pStyle w:val="Default"/>
              <w:spacing w:line="276" w:lineRule="auto"/>
              <w:jc w:val="center"/>
              <w:rPr>
                <w:rFonts w:ascii="Century Schoolbook" w:hAnsi="Century Schoolbook" w:cs="Arial"/>
                <w:b/>
                <w:bCs/>
                <w:color w:val="632423" w:themeColor="accent2" w:themeShade="80"/>
                <w:sz w:val="27"/>
                <w:szCs w:val="27"/>
              </w:rPr>
            </w:pPr>
            <w:r w:rsidRPr="00A2004C">
              <w:rPr>
                <w:rFonts w:ascii="Century Schoolbook" w:hAnsi="Century Schoolbook" w:cs="Arial"/>
                <w:b/>
                <w:bCs/>
                <w:color w:val="632423" w:themeColor="accent2" w:themeShade="80"/>
                <w:sz w:val="27"/>
                <w:szCs w:val="27"/>
              </w:rPr>
              <w:t>Award Rubric</w:t>
            </w:r>
          </w:p>
        </w:tc>
      </w:tr>
      <w:tr w:rsidR="00C55E7F" w:rsidRPr="00395E61" w:rsidTr="00A2004C">
        <w:trPr>
          <w:trHeight w:val="23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712F61" w:rsidRPr="00395E61" w:rsidRDefault="00712F61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CATEGORY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712F61" w:rsidRPr="00395E61" w:rsidRDefault="00A2004C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INSTRUCTIONS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712F61" w:rsidRPr="00395E61" w:rsidRDefault="00A956D6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 xml:space="preserve">Up to </w:t>
            </w:r>
            <w:r w:rsidR="00FE5E4C"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5 Points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712F61" w:rsidRPr="00395E61" w:rsidRDefault="00E11BE6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 xml:space="preserve">Up to </w:t>
            </w:r>
            <w:r w:rsidR="00FE5E4C"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5 Points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712F61" w:rsidRPr="00395E61" w:rsidRDefault="00E11BE6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 xml:space="preserve">Up to </w:t>
            </w:r>
            <w:r w:rsidR="00FE5E4C"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5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2423" w:themeFill="accent2" w:themeFillShade="80"/>
            <w:hideMark/>
          </w:tcPr>
          <w:p w:rsidR="00A2004C" w:rsidRDefault="00A2004C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TOTAL POINTS</w:t>
            </w:r>
          </w:p>
          <w:p w:rsidR="00712F61" w:rsidRPr="00395E61" w:rsidRDefault="00703675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8"/>
                <w:szCs w:val="18"/>
              </w:rPr>
            </w:pPr>
            <w:r w:rsidRPr="00395E61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8"/>
                <w:szCs w:val="18"/>
              </w:rPr>
              <w:t>(Max 15 points)</w:t>
            </w:r>
          </w:p>
        </w:tc>
      </w:tr>
      <w:tr w:rsidR="004033C5" w:rsidRPr="00395E61" w:rsidTr="00A2004C">
        <w:trPr>
          <w:trHeight w:val="686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4033C5" w:rsidRPr="00A2004C" w:rsidRDefault="004033C5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/>
                <w:color w:val="F2F2F2" w:themeColor="background1" w:themeShade="F2"/>
                <w:sz w:val="15"/>
                <w:szCs w:val="15"/>
              </w:rPr>
            </w:pPr>
            <w:r w:rsidRPr="00A2004C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National Guide Right Programs</w:t>
            </w:r>
            <w:r w:rsidR="00E9669D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 xml:space="preserve"> (see section 1)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4033C5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A</w:t>
            </w:r>
            <w:r w:rsidRPr="00395E61">
              <w:rPr>
                <w:rFonts w:ascii="Century Schoolbook" w:hAnsi="Century Schoolbook" w:cs="Verdana"/>
                <w:sz w:val="16"/>
                <w:szCs w:val="16"/>
              </w:rPr>
              <w:t>ward 5 points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for all applicable descriptions </w:t>
            </w:r>
            <w:r>
              <w:rPr>
                <w:rFonts w:ascii="Century Schoolbook" w:hAnsi="Century Schoolbook" w:cs="Verdana"/>
                <w:b/>
                <w:sz w:val="16"/>
                <w:szCs w:val="16"/>
              </w:rPr>
              <w:t>LED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by applicant</w:t>
            </w:r>
          </w:p>
          <w:p w:rsidR="003E11E2" w:rsidRDefault="003E11E2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3E11E2" w:rsidRPr="002D662F" w:rsidRDefault="00C606AD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(max: 15</w:t>
            </w:r>
            <w:r w:rsidR="003E11E2">
              <w:rPr>
                <w:rFonts w:ascii="Century Schoolbook" w:hAnsi="Century Schoolbook" w:cs="Verdana"/>
                <w:sz w:val="16"/>
                <w:szCs w:val="16"/>
              </w:rPr>
              <w:t xml:space="preserve"> points)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Pr="00395E61" w:rsidRDefault="003E11E2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 xml:space="preserve">1-3 </w:t>
            </w:r>
            <w:r w:rsidR="004033C5" w:rsidRPr="00395E61">
              <w:rPr>
                <w:rFonts w:ascii="Century Schoolbook" w:hAnsi="Century Schoolbook" w:cs="Verdana"/>
                <w:sz w:val="16"/>
                <w:szCs w:val="16"/>
              </w:rPr>
              <w:t>National Guide Right Programs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Pr="00395E61" w:rsidRDefault="003E11E2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4</w:t>
            </w:r>
            <w:r w:rsidR="00C606AD">
              <w:rPr>
                <w:rFonts w:ascii="Century Schoolbook" w:hAnsi="Century Schoolbook" w:cs="Verdana"/>
                <w:sz w:val="16"/>
                <w:szCs w:val="16"/>
              </w:rPr>
              <w:t xml:space="preserve">-6 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</w:t>
            </w:r>
            <w:r w:rsidR="004033C5"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National Guide Right Programs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Pr="00395E61" w:rsidRDefault="008F0402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7 or more</w:t>
            </w:r>
            <w:r w:rsidR="00C606AD">
              <w:rPr>
                <w:rFonts w:ascii="Century Schoolbook" w:hAnsi="Century Schoolbook" w:cs="Verdana"/>
                <w:sz w:val="16"/>
                <w:szCs w:val="16"/>
              </w:rPr>
              <w:t xml:space="preserve"> National Guide Right Programs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Pr="00395E61" w:rsidRDefault="004033C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  <w:tr w:rsidR="004033C5" w:rsidRPr="00395E61" w:rsidTr="00A2004C">
        <w:trPr>
          <w:trHeight w:val="436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E9669D" w:rsidRDefault="004033C5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</w:pPr>
            <w:r w:rsidRPr="00A2004C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Guide Right Involvement</w:t>
            </w:r>
            <w:r w:rsidR="00E9669D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 xml:space="preserve"> </w:t>
            </w:r>
          </w:p>
          <w:p w:rsidR="004033C5" w:rsidRPr="00A2004C" w:rsidRDefault="00E9669D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(see section 2)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4033C5" w:rsidRPr="00395E61" w:rsidRDefault="004033C5" w:rsidP="008538B1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Add one point for each Guide Right </w:t>
            </w:r>
            <w:r w:rsidR="008538B1">
              <w:rPr>
                <w:rFonts w:ascii="Century Schoolbook" w:hAnsi="Century Schoolbook" w:cs="Verdana"/>
                <w:sz w:val="16"/>
                <w:szCs w:val="16"/>
              </w:rPr>
              <w:t>Program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>…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Led or co-led locally</w:t>
            </w:r>
          </w:p>
          <w:p w:rsidR="004033C5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4033C5" w:rsidRPr="00395E61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(max: 5 points)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Led or co-led on Province level</w:t>
            </w:r>
          </w:p>
          <w:p w:rsidR="004033C5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4033C5" w:rsidRPr="00395E61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(max: 5 points)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Default="00E9669D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Led, co-led, or committee member on National</w:t>
            </w:r>
            <w:r w:rsidR="004033C5">
              <w:rPr>
                <w:rFonts w:ascii="Century Schoolbook" w:hAnsi="Century Schoolbook" w:cs="Verdana"/>
                <w:sz w:val="16"/>
                <w:szCs w:val="16"/>
              </w:rPr>
              <w:t>/Grand Chapter level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>/Province Level</w:t>
            </w:r>
          </w:p>
          <w:p w:rsidR="00E9669D" w:rsidRDefault="00E9669D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4033C5" w:rsidRPr="00395E61" w:rsidRDefault="004033C5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 (max: 5 points)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3C5" w:rsidRPr="00395E61" w:rsidRDefault="004033C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  <w:tr w:rsidR="00EA3018" w:rsidRPr="00395E61" w:rsidTr="00A2004C">
        <w:trPr>
          <w:trHeight w:val="116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EA3018" w:rsidRDefault="00EA3018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</w:pPr>
            <w:r w:rsidRPr="00A2004C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Guide Right Impact</w:t>
            </w:r>
          </w:p>
          <w:p w:rsidR="009D3E32" w:rsidRPr="00A2004C" w:rsidRDefault="009D3E32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(see formula in instructions section</w:t>
            </w:r>
            <w:r w:rsidR="00124099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; use inform</w:t>
            </w:r>
            <w:r w:rsidR="00C44B4D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ation in section 6</w:t>
            </w: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6943D7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>Calc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ulate impact multiplier for all activities that fit </w:t>
            </w: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and multiply 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value </w:t>
            </w: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by 5. Round value to nearest half (0.5) value. </w:t>
            </w:r>
            <w:r w:rsidR="006943D7">
              <w:rPr>
                <w:rFonts w:ascii="Century Schoolbook" w:hAnsi="Century Schoolbook" w:cs="Verdana"/>
                <w:sz w:val="16"/>
                <w:szCs w:val="16"/>
              </w:rPr>
              <w:t xml:space="preserve"> </w:t>
            </w:r>
          </w:p>
          <w:p w:rsidR="00EA3018" w:rsidRPr="00395E61" w:rsidRDefault="006943D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(max: 15 points)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  <w:tr w:rsidR="00EA3018" w:rsidRPr="00395E61" w:rsidTr="00CE1A2E">
        <w:trPr>
          <w:trHeight w:val="153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EA3018" w:rsidRDefault="00EA3018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Progress of Guide Right Program(s)</w:t>
            </w:r>
          </w:p>
          <w:p w:rsidR="00EA3018" w:rsidRPr="00A2004C" w:rsidRDefault="00EA3018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(see section3)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>Add one point for each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Description of measurements used</w:t>
            </w: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>(max: 5 points)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Documentation of  measurement results</w:t>
            </w: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(max: 5 points)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Documented improvements</w:t>
            </w:r>
          </w:p>
          <w:p w:rsidR="00EA3018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(max: 5 points)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  <w:tr w:rsidR="00EA3018" w:rsidRPr="00395E61" w:rsidTr="00A2004C">
        <w:trPr>
          <w:trHeight w:val="97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EA3018" w:rsidRDefault="00EA3018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</w:pPr>
            <w:r w:rsidRPr="00A2004C"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Outline of Guide Right Programs</w:t>
            </w:r>
          </w:p>
          <w:p w:rsidR="009D3E32" w:rsidRPr="00A2004C" w:rsidRDefault="009D3E32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b/>
                <w:bCs/>
                <w:color w:val="F2F2F2" w:themeColor="background1" w:themeShade="F2"/>
                <w:sz w:val="15"/>
                <w:szCs w:val="15"/>
              </w:rPr>
              <w:t>(see section 4)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Award </w:t>
            </w:r>
            <w:r w:rsidRPr="00395E61">
              <w:rPr>
                <w:rFonts w:ascii="Century Schoolbook" w:hAnsi="Century Schoolbook" w:cs="Verdana"/>
                <w:b/>
                <w:sz w:val="16"/>
                <w:szCs w:val="16"/>
              </w:rPr>
              <w:t xml:space="preserve">up to </w:t>
            </w:r>
            <w:r w:rsidRPr="00395E61">
              <w:rPr>
                <w:rFonts w:ascii="Century Schoolbook" w:hAnsi="Century Schoolbook" w:cs="Verdana"/>
                <w:sz w:val="16"/>
                <w:szCs w:val="16"/>
              </w:rPr>
              <w:t>5 points for each of the 3 categories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 xml:space="preserve">Overall description of Guide Right activities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 w:rsidRPr="00395E61">
              <w:rPr>
                <w:rFonts w:ascii="Century Schoolbook" w:hAnsi="Century Schoolbook" w:cs="Verdana"/>
                <w:sz w:val="16"/>
                <w:szCs w:val="16"/>
              </w:rPr>
              <w:t>Innovations locally, Provincially, and Nationally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8" w:rsidRPr="00395E61" w:rsidRDefault="00EA3018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New programs initiated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8" w:rsidRPr="00395E61" w:rsidRDefault="00EA3018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  <w:tr w:rsidR="00E767B7" w:rsidRPr="00395E61" w:rsidTr="00A2004C">
        <w:trPr>
          <w:trHeight w:val="97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hideMark/>
          </w:tcPr>
          <w:p w:rsidR="00E767B7" w:rsidRDefault="00E767B7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  <w:t>SWP Guide Right Programs</w:t>
            </w:r>
          </w:p>
          <w:p w:rsidR="00E767B7" w:rsidRPr="00A2004C" w:rsidRDefault="00E767B7" w:rsidP="00A2004C">
            <w:pPr>
              <w:pStyle w:val="Default"/>
              <w:spacing w:line="276" w:lineRule="auto"/>
              <w:jc w:val="center"/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</w:pPr>
            <w:r>
              <w:rPr>
                <w:rFonts w:ascii="Century Schoolbook" w:hAnsi="Century Schoolbook" w:cs="Verdana"/>
                <w:color w:val="F2F2F2" w:themeColor="background1" w:themeShade="F2"/>
                <w:sz w:val="15"/>
                <w:szCs w:val="15"/>
              </w:rPr>
              <w:t>(see section 5)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E767B7" w:rsidRDefault="00E767B7" w:rsidP="00392673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A</w:t>
            </w:r>
            <w:r w:rsidRPr="00395E61">
              <w:rPr>
                <w:rFonts w:ascii="Century Schoolbook" w:hAnsi="Century Schoolbook" w:cs="Verdana"/>
                <w:sz w:val="16"/>
                <w:szCs w:val="16"/>
              </w:rPr>
              <w:t>ward 5 points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for all applicable descriptions </w:t>
            </w:r>
            <w:r>
              <w:rPr>
                <w:rFonts w:ascii="Century Schoolbook" w:hAnsi="Century Schoolbook" w:cs="Verdana"/>
                <w:b/>
                <w:sz w:val="16"/>
                <w:szCs w:val="16"/>
              </w:rPr>
              <w:t>LED</w:t>
            </w: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by applicant</w:t>
            </w:r>
          </w:p>
          <w:p w:rsidR="00E767B7" w:rsidRDefault="00E767B7" w:rsidP="00392673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  <w:p w:rsidR="00E767B7" w:rsidRPr="002D662F" w:rsidRDefault="00E767B7" w:rsidP="00392673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(max: 15 points)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B7" w:rsidRPr="00395E61" w:rsidRDefault="00E767B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1-3 SWP Guide Right Programs (max 5 points)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B7" w:rsidRDefault="00E767B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4-6 SWP Guide Right Programs</w:t>
            </w:r>
          </w:p>
          <w:p w:rsidR="00E767B7" w:rsidRPr="00395E61" w:rsidRDefault="00E767B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 xml:space="preserve"> (max 5 points)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B7" w:rsidRDefault="00E767B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7 or more SWP Guide Right Programs</w:t>
            </w:r>
          </w:p>
          <w:p w:rsidR="00E767B7" w:rsidRPr="00395E61" w:rsidRDefault="00E767B7" w:rsidP="00900955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  <w:r>
              <w:rPr>
                <w:rFonts w:ascii="Century Schoolbook" w:hAnsi="Century Schoolbook" w:cs="Verdana"/>
                <w:sz w:val="16"/>
                <w:szCs w:val="16"/>
              </w:rPr>
              <w:t>(max 5 points)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B7" w:rsidRPr="00395E61" w:rsidRDefault="00E767B7">
            <w:pPr>
              <w:pStyle w:val="Default"/>
              <w:spacing w:line="276" w:lineRule="auto"/>
              <w:rPr>
                <w:rFonts w:ascii="Century Schoolbook" w:hAnsi="Century Schoolbook" w:cs="Verdana"/>
                <w:sz w:val="16"/>
                <w:szCs w:val="16"/>
              </w:rPr>
            </w:pPr>
          </w:p>
        </w:tc>
      </w:tr>
    </w:tbl>
    <w:p w:rsidR="00712F61" w:rsidRPr="00395E61" w:rsidRDefault="00712F61" w:rsidP="007C5806">
      <w:pPr>
        <w:rPr>
          <w:rFonts w:ascii="Century Schoolbook" w:hAnsi="Century Schoolbook"/>
        </w:rPr>
      </w:pPr>
    </w:p>
    <w:p w:rsidR="003A5111" w:rsidRPr="00395E61" w:rsidRDefault="003A5111" w:rsidP="007C5806">
      <w:pPr>
        <w:rPr>
          <w:rFonts w:ascii="Century Schoolbook" w:hAnsi="Century Schoolbook"/>
        </w:rPr>
      </w:pPr>
    </w:p>
    <w:p w:rsidR="003A5111" w:rsidRPr="00395E61" w:rsidRDefault="003A5111" w:rsidP="007C5806">
      <w:pPr>
        <w:rPr>
          <w:rFonts w:ascii="Century Schoolbook" w:hAnsi="Century Schoolbook"/>
        </w:rPr>
      </w:pPr>
    </w:p>
    <w:p w:rsidR="003A5111" w:rsidRPr="00395E61" w:rsidRDefault="003A5111" w:rsidP="007C5806">
      <w:pPr>
        <w:rPr>
          <w:rFonts w:ascii="Century Schoolbook" w:hAnsi="Century Schoolbook"/>
        </w:rPr>
      </w:pPr>
    </w:p>
    <w:p w:rsidR="003A5111" w:rsidRPr="00395E61" w:rsidRDefault="003A5111" w:rsidP="007C5806">
      <w:pPr>
        <w:rPr>
          <w:rFonts w:ascii="Century Schoolbook" w:hAnsi="Century Schoolbook"/>
        </w:rPr>
      </w:pPr>
    </w:p>
    <w:p w:rsidR="003A5111" w:rsidRPr="00395E61" w:rsidRDefault="003A5111" w:rsidP="007C5806">
      <w:pPr>
        <w:rPr>
          <w:rFonts w:ascii="Century Schoolbook" w:hAnsi="Century Schoolbook"/>
        </w:rPr>
      </w:pPr>
    </w:p>
    <w:p w:rsidR="003A5111" w:rsidRPr="007C5806" w:rsidRDefault="003A5111" w:rsidP="007C5806"/>
    <w:sectPr w:rsidR="003A5111" w:rsidRPr="007C5806" w:rsidSect="00C82F04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5D3E"/>
    <w:multiLevelType w:val="hybridMultilevel"/>
    <w:tmpl w:val="61FC585E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E971A1"/>
    <w:multiLevelType w:val="hybridMultilevel"/>
    <w:tmpl w:val="E08E4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F5F2B"/>
    <w:multiLevelType w:val="hybridMultilevel"/>
    <w:tmpl w:val="912604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272FC1"/>
    <w:multiLevelType w:val="hybridMultilevel"/>
    <w:tmpl w:val="3498007E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9950950"/>
    <w:multiLevelType w:val="hybridMultilevel"/>
    <w:tmpl w:val="087AA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20"/>
  <w:noPunctuationKerning/>
  <w:characterSpacingControl w:val="doNotCompress"/>
  <w:compat/>
  <w:rsids>
    <w:rsidRoot w:val="00B8060B"/>
    <w:rsid w:val="00043AB2"/>
    <w:rsid w:val="00053D5A"/>
    <w:rsid w:val="00055D56"/>
    <w:rsid w:val="00085A38"/>
    <w:rsid w:val="00124099"/>
    <w:rsid w:val="00140ACA"/>
    <w:rsid w:val="001621A9"/>
    <w:rsid w:val="001741B9"/>
    <w:rsid w:val="00197FE3"/>
    <w:rsid w:val="0021313D"/>
    <w:rsid w:val="002314AC"/>
    <w:rsid w:val="00231F7B"/>
    <w:rsid w:val="00245AE0"/>
    <w:rsid w:val="002733D8"/>
    <w:rsid w:val="002B1523"/>
    <w:rsid w:val="002D293A"/>
    <w:rsid w:val="002E0B4B"/>
    <w:rsid w:val="00303D84"/>
    <w:rsid w:val="00311516"/>
    <w:rsid w:val="00395E61"/>
    <w:rsid w:val="003A5111"/>
    <w:rsid w:val="003D4E2C"/>
    <w:rsid w:val="003E11E2"/>
    <w:rsid w:val="004033C5"/>
    <w:rsid w:val="00450EF6"/>
    <w:rsid w:val="004C7459"/>
    <w:rsid w:val="00510D59"/>
    <w:rsid w:val="0052256E"/>
    <w:rsid w:val="00563790"/>
    <w:rsid w:val="00637386"/>
    <w:rsid w:val="006502A4"/>
    <w:rsid w:val="006703CC"/>
    <w:rsid w:val="00670BC1"/>
    <w:rsid w:val="00671744"/>
    <w:rsid w:val="006943D7"/>
    <w:rsid w:val="00703675"/>
    <w:rsid w:val="00712F61"/>
    <w:rsid w:val="00747F19"/>
    <w:rsid w:val="00791CFC"/>
    <w:rsid w:val="007B3C3D"/>
    <w:rsid w:val="007C5806"/>
    <w:rsid w:val="007F3A04"/>
    <w:rsid w:val="008538B1"/>
    <w:rsid w:val="008D0133"/>
    <w:rsid w:val="008E06DF"/>
    <w:rsid w:val="008F0402"/>
    <w:rsid w:val="008F1D5C"/>
    <w:rsid w:val="008F27A2"/>
    <w:rsid w:val="00964F85"/>
    <w:rsid w:val="009827F8"/>
    <w:rsid w:val="00993B1C"/>
    <w:rsid w:val="009D3E32"/>
    <w:rsid w:val="009F64C5"/>
    <w:rsid w:val="00A2004C"/>
    <w:rsid w:val="00A26AD2"/>
    <w:rsid w:val="00A3671C"/>
    <w:rsid w:val="00A46585"/>
    <w:rsid w:val="00A6499E"/>
    <w:rsid w:val="00A72D57"/>
    <w:rsid w:val="00A846DE"/>
    <w:rsid w:val="00A956D6"/>
    <w:rsid w:val="00AC5F5C"/>
    <w:rsid w:val="00B3525B"/>
    <w:rsid w:val="00B76F71"/>
    <w:rsid w:val="00B8060B"/>
    <w:rsid w:val="00BC5D1F"/>
    <w:rsid w:val="00C0469C"/>
    <w:rsid w:val="00C44B4D"/>
    <w:rsid w:val="00C55E7F"/>
    <w:rsid w:val="00C606AD"/>
    <w:rsid w:val="00C7142B"/>
    <w:rsid w:val="00C80882"/>
    <w:rsid w:val="00C82F04"/>
    <w:rsid w:val="00CE1A2E"/>
    <w:rsid w:val="00D418E1"/>
    <w:rsid w:val="00DB3B34"/>
    <w:rsid w:val="00DD1D24"/>
    <w:rsid w:val="00DE4F46"/>
    <w:rsid w:val="00E11BE6"/>
    <w:rsid w:val="00E45C88"/>
    <w:rsid w:val="00E50D34"/>
    <w:rsid w:val="00E60731"/>
    <w:rsid w:val="00E767B7"/>
    <w:rsid w:val="00E9669D"/>
    <w:rsid w:val="00EA3018"/>
    <w:rsid w:val="00EB4CCA"/>
    <w:rsid w:val="00EE19F4"/>
    <w:rsid w:val="00EE35A0"/>
    <w:rsid w:val="00EF6951"/>
    <w:rsid w:val="00F50A09"/>
    <w:rsid w:val="00FC5A92"/>
    <w:rsid w:val="00FD3C35"/>
    <w:rsid w:val="00FE5E4C"/>
    <w:rsid w:val="00FF1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F04"/>
    <w:rPr>
      <w:sz w:val="24"/>
      <w:szCs w:val="24"/>
    </w:rPr>
  </w:style>
  <w:style w:type="paragraph" w:styleId="Heading1">
    <w:name w:val="heading 1"/>
    <w:basedOn w:val="Normal"/>
    <w:next w:val="Normal"/>
    <w:qFormat/>
    <w:rsid w:val="00C80882"/>
    <w:pPr>
      <w:keepNext/>
      <w:pBdr>
        <w:bottom w:val="single" w:sz="8" w:space="1" w:color="632423" w:themeColor="accent2" w:themeShade="80"/>
      </w:pBdr>
      <w:spacing w:before="240" w:after="60"/>
      <w:outlineLvl w:val="0"/>
    </w:pPr>
    <w:rPr>
      <w:rFonts w:ascii="Tahoma" w:hAnsi="Tahoma" w:cs="Arial"/>
      <w:b/>
      <w:bCs/>
      <w:color w:val="632423" w:themeColor="accent2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C82F04"/>
    <w:pPr>
      <w:keepNext/>
      <w:spacing w:before="60" w:after="60"/>
      <w:outlineLvl w:val="1"/>
    </w:pPr>
    <w:rPr>
      <w:rFonts w:ascii="Tahoma" w:hAnsi="Tahoma" w:cs="Arial"/>
      <w:b/>
      <w:bCs/>
      <w:iCs/>
      <w:color w:val="78916E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2F04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rsid w:val="00C82F04"/>
    <w:pPr>
      <w:spacing w:before="40" w:after="40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06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12F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12F61"/>
    <w:pPr>
      <w:ind w:left="720"/>
      <w:contextualSpacing/>
    </w:pPr>
  </w:style>
  <w:style w:type="paragraph" w:styleId="BodyText">
    <w:name w:val="Body Text"/>
    <w:basedOn w:val="Normal"/>
    <w:link w:val="BodyTextChar"/>
    <w:rsid w:val="0052256E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52256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846D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418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C80882"/>
    <w:pPr>
      <w:keepNext/>
      <w:pBdr>
        <w:bottom w:val="single" w:sz="8" w:space="1" w:color="632423" w:themeColor="accent2" w:themeShade="80"/>
      </w:pBdr>
      <w:spacing w:before="240" w:after="60"/>
      <w:outlineLvl w:val="0"/>
    </w:pPr>
    <w:rPr>
      <w:rFonts w:ascii="Tahoma" w:hAnsi="Tahoma" w:cs="Arial"/>
      <w:b/>
      <w:bCs/>
      <w:color w:val="632423" w:themeColor="accent2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pPr>
      <w:keepNext/>
      <w:spacing w:before="60" w:after="60"/>
      <w:outlineLvl w:val="1"/>
    </w:pPr>
    <w:rPr>
      <w:rFonts w:ascii="Tahoma" w:hAnsi="Tahoma" w:cs="Arial"/>
      <w:b/>
      <w:bCs/>
      <w:iCs/>
      <w:color w:val="78916E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pPr>
      <w:spacing w:before="40" w:after="40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06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12F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12F61"/>
    <w:pPr>
      <w:ind w:left="720"/>
      <w:contextualSpacing/>
    </w:pPr>
  </w:style>
  <w:style w:type="paragraph" w:styleId="BodyText">
    <w:name w:val="Body Text"/>
    <w:basedOn w:val="Normal"/>
    <w:link w:val="BodyTextChar"/>
    <w:rsid w:val="0052256E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52256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846D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burnett57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DGE\AppData\Roaming\Microsoft\Templates\Volunteer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Volunteer application.dot</Template>
  <TotalTime>5</TotalTime>
  <Pages>5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LODGE</dc:creator>
  <cp:lastModifiedBy>Kevin</cp:lastModifiedBy>
  <cp:revision>2</cp:revision>
  <cp:lastPrinted>2014-04-09T02:39:00Z</cp:lastPrinted>
  <dcterms:created xsi:type="dcterms:W3CDTF">2014-06-03T02:14:00Z</dcterms:created>
  <dcterms:modified xsi:type="dcterms:W3CDTF">2014-06-03T02:14:00Z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